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70" w:type="dxa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55"/>
        <w:gridCol w:w="1080"/>
        <w:gridCol w:w="1620"/>
        <w:gridCol w:w="3115"/>
      </w:tblGrid>
      <w:tr w:rsidR="000D6414" w:rsidRPr="0004263E" w:rsidTr="00477327">
        <w:trPr>
          <w:trHeight w:val="500"/>
        </w:trPr>
        <w:tc>
          <w:tcPr>
            <w:tcW w:w="28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D6414" w:rsidRPr="0004263E" w:rsidRDefault="000D6414" w:rsidP="00521B2B">
            <w:pPr>
              <w:spacing w:before="180" w:after="180"/>
              <w:ind w:left="80"/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</w:pPr>
            <w:r w:rsidRPr="0004263E"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  <w:t>3.1</w:t>
            </w:r>
          </w:p>
        </w:tc>
        <w:tc>
          <w:tcPr>
            <w:tcW w:w="10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D6414" w:rsidRPr="0004263E" w:rsidRDefault="000D6414" w:rsidP="00521B2B">
            <w:pPr>
              <w:spacing w:before="180" w:after="180"/>
              <w:ind w:left="80"/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</w:pPr>
            <w:r w:rsidRPr="0004263E"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  <w:t>122-125</w:t>
            </w:r>
          </w:p>
        </w:tc>
        <w:tc>
          <w:tcPr>
            <w:tcW w:w="16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D6414" w:rsidRPr="0004263E" w:rsidRDefault="000D6414" w:rsidP="00477327">
            <w:pPr>
              <w:spacing w:before="180" w:after="180"/>
              <w:ind w:left="80"/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</w:pPr>
            <w:r w:rsidRPr="0004263E"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  <w:t>3,7,9,17,19,23</w:t>
            </w:r>
          </w:p>
        </w:tc>
        <w:tc>
          <w:tcPr>
            <w:tcW w:w="31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D6414" w:rsidRPr="0004263E" w:rsidRDefault="000D6414" w:rsidP="00521B2B">
            <w:pPr>
              <w:spacing w:before="180" w:after="180"/>
              <w:ind w:left="80"/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</w:pPr>
            <w:r w:rsidRPr="0004263E">
              <w:rPr>
                <w:rFonts w:ascii="Times New Roman" w:hAnsi="Times New Roman" w:cs="Times New Roman"/>
                <w:color w:val="2D3B45"/>
                <w:sz w:val="24"/>
                <w:szCs w:val="24"/>
                <w:highlight w:val="green"/>
              </w:rPr>
              <w:t>Central Tendency</w:t>
            </w:r>
          </w:p>
        </w:tc>
      </w:tr>
    </w:tbl>
    <w:p w:rsidR="000D6414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t>3. Length</w:t>
      </w:r>
      <w:r>
        <w:rPr>
          <w:rFonts w:ascii="Times New Roman" w:hAnsi="Times New Roman" w:cs="Times New Roman"/>
          <w:sz w:val="24"/>
          <w:szCs w:val="24"/>
        </w:rPr>
        <w:t xml:space="preserve"> of school years. The length</w:t>
      </w:r>
      <w:r w:rsidRPr="0004263E">
        <w:rPr>
          <w:rFonts w:ascii="Times New Roman" w:hAnsi="Times New Roman" w:cs="Times New Roman"/>
          <w:sz w:val="24"/>
          <w:szCs w:val="24"/>
        </w:rPr>
        <w:t>s of school years in a sample of various countries in the world are shown. Find the mean, median, midrange and mode of the data.</w:t>
      </w:r>
    </w:p>
    <w:p w:rsidR="000D6414" w:rsidRDefault="000D6414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251</w:t>
      </w:r>
      <w:r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243</w:t>
      </w:r>
      <w:r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226</w:t>
      </w:r>
      <w:r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216</w:t>
      </w:r>
      <w:r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196</w:t>
      </w:r>
      <w:r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180</w:t>
      </w:r>
    </w:p>
    <w:p w:rsidR="000D6414" w:rsidRPr="000D6414" w:rsidRDefault="000D6414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D6414">
        <w:rPr>
          <w:rFonts w:ascii="Times New Roman" w:hAnsi="Times New Roman" w:cs="Times New Roman"/>
          <w:b/>
          <w:i/>
          <w:sz w:val="24"/>
          <w:szCs w:val="24"/>
        </w:rPr>
        <w:t>Mean</w:t>
      </w:r>
    </w:p>
    <w:p w:rsidR="000D6414" w:rsidRDefault="000D6414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mc:AlternateContent>
          <mc:Choice Requires="wpg">
            <w:drawing>
              <wp:inline distT="0" distB="0" distL="0" distR="0" wp14:anchorId="2322E341" wp14:editId="0C74E6BE">
                <wp:extent cx="3020060" cy="460756"/>
                <wp:effectExtent l="0" t="0" r="0" b="0"/>
                <wp:docPr id="321" name="Group 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0060" cy="460756"/>
                          <a:chOff x="0" y="0"/>
                          <a:chExt cx="3020060" cy="460756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112268" y="127440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24587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44272" y="173990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78689" y="127456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44272" y="124587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54381" y="124587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09995" y="124587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Shape 336"/>
                        <wps:cNvSpPr/>
                        <wps:spPr>
                          <a:xfrm>
                            <a:off x="355854" y="150368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Shape 337"/>
                        <wps:cNvSpPr/>
                        <wps:spPr>
                          <a:xfrm>
                            <a:off x="355854" y="126238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77926" y="2032"/>
                            <a:ext cx="58674" cy="102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02743">
                                <a:moveTo>
                                  <a:pt x="22606" y="0"/>
                                </a:moveTo>
                                <a:lnTo>
                                  <a:pt x="58674" y="0"/>
                                </a:lnTo>
                                <a:lnTo>
                                  <a:pt x="52959" y="12700"/>
                                </a:lnTo>
                                <a:lnTo>
                                  <a:pt x="22606" y="12700"/>
                                </a:lnTo>
                                <a:lnTo>
                                  <a:pt x="16002" y="26162"/>
                                </a:lnTo>
                                <a:cubicBezTo>
                                  <a:pt x="16002" y="26162"/>
                                  <a:pt x="35687" y="29083"/>
                                  <a:pt x="47244" y="40894"/>
                                </a:cubicBezTo>
                                <a:cubicBezTo>
                                  <a:pt x="47244" y="40894"/>
                                  <a:pt x="57150" y="50927"/>
                                  <a:pt x="57150" y="64643"/>
                                </a:cubicBezTo>
                                <a:cubicBezTo>
                                  <a:pt x="57150" y="64643"/>
                                  <a:pt x="57150" y="72644"/>
                                  <a:pt x="53975" y="79375"/>
                                </a:cubicBezTo>
                                <a:cubicBezTo>
                                  <a:pt x="53975" y="79375"/>
                                  <a:pt x="50800" y="86234"/>
                                  <a:pt x="45847" y="91059"/>
                                </a:cubicBezTo>
                                <a:cubicBezTo>
                                  <a:pt x="45847" y="91059"/>
                                  <a:pt x="40894" y="95759"/>
                                  <a:pt x="34925" y="98552"/>
                                </a:cubicBezTo>
                                <a:cubicBezTo>
                                  <a:pt x="34925" y="98552"/>
                                  <a:pt x="26416" y="102743"/>
                                  <a:pt x="17272" y="102743"/>
                                </a:cubicBezTo>
                                <a:cubicBezTo>
                                  <a:pt x="17272" y="102743"/>
                                  <a:pt x="8128" y="102743"/>
                                  <a:pt x="4064" y="99695"/>
                                </a:cubicBezTo>
                                <a:cubicBezTo>
                                  <a:pt x="4064" y="99695"/>
                                  <a:pt x="0" y="96647"/>
                                  <a:pt x="0" y="92837"/>
                                </a:cubicBezTo>
                                <a:cubicBezTo>
                                  <a:pt x="0" y="92837"/>
                                  <a:pt x="0" y="90805"/>
                                  <a:pt x="1651" y="89154"/>
                                </a:cubicBezTo>
                                <a:cubicBezTo>
                                  <a:pt x="1651" y="89154"/>
                                  <a:pt x="3302" y="87503"/>
                                  <a:pt x="5969" y="87503"/>
                                </a:cubicBezTo>
                                <a:cubicBezTo>
                                  <a:pt x="5969" y="87503"/>
                                  <a:pt x="7874" y="87503"/>
                                  <a:pt x="9398" y="88011"/>
                                </a:cubicBezTo>
                                <a:cubicBezTo>
                                  <a:pt x="9398" y="88011"/>
                                  <a:pt x="10922" y="88647"/>
                                  <a:pt x="14224" y="91186"/>
                                </a:cubicBezTo>
                                <a:cubicBezTo>
                                  <a:pt x="14224" y="91186"/>
                                  <a:pt x="19812" y="94997"/>
                                  <a:pt x="25527" y="94997"/>
                                </a:cubicBezTo>
                                <a:cubicBezTo>
                                  <a:pt x="25527" y="94997"/>
                                  <a:pt x="34290" y="94997"/>
                                  <a:pt x="40894" y="88519"/>
                                </a:cubicBezTo>
                                <a:cubicBezTo>
                                  <a:pt x="40894" y="88519"/>
                                  <a:pt x="47371" y="81915"/>
                                  <a:pt x="47371" y="72390"/>
                                </a:cubicBezTo>
                                <a:cubicBezTo>
                                  <a:pt x="47371" y="72390"/>
                                  <a:pt x="47371" y="63247"/>
                                  <a:pt x="41529" y="55372"/>
                                </a:cubicBezTo>
                                <a:cubicBezTo>
                                  <a:pt x="41529" y="55372"/>
                                  <a:pt x="35687" y="47372"/>
                                  <a:pt x="25400" y="43180"/>
                                </a:cubicBezTo>
                                <a:cubicBezTo>
                                  <a:pt x="25400" y="43180"/>
                                  <a:pt x="17272" y="39878"/>
                                  <a:pt x="3302" y="39243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646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977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8743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092073" y="31197"/>
                            <a:ext cx="25019" cy="45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5256">
                                <a:moveTo>
                                  <a:pt x="25019" y="0"/>
                                </a:moveTo>
                                <a:lnTo>
                                  <a:pt x="25019" y="9443"/>
                                </a:lnTo>
                                <a:lnTo>
                                  <a:pt x="7366" y="34462"/>
                                </a:lnTo>
                                <a:lnTo>
                                  <a:pt x="25019" y="34462"/>
                                </a:lnTo>
                                <a:lnTo>
                                  <a:pt x="25019" y="45256"/>
                                </a:lnTo>
                                <a:lnTo>
                                  <a:pt x="0" y="45256"/>
                                </a:lnTo>
                                <a:lnTo>
                                  <a:pt x="0" y="35731"/>
                                </a:ln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0168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1719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117092" y="0"/>
                            <a:ext cx="4343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02997">
                                <a:moveTo>
                                  <a:pt x="21844" y="0"/>
                                </a:moveTo>
                                <a:lnTo>
                                  <a:pt x="29972" y="0"/>
                                </a:lnTo>
                                <a:lnTo>
                                  <a:pt x="29972" y="65659"/>
                                </a:lnTo>
                                <a:lnTo>
                                  <a:pt x="43434" y="65659"/>
                                </a:lnTo>
                                <a:lnTo>
                                  <a:pt x="43434" y="76453"/>
                                </a:lnTo>
                                <a:lnTo>
                                  <a:pt x="29972" y="76453"/>
                                </a:lnTo>
                                <a:lnTo>
                                  <a:pt x="29972" y="102997"/>
                                </a:lnTo>
                                <a:lnTo>
                                  <a:pt x="17653" y="102997"/>
                                </a:lnTo>
                                <a:lnTo>
                                  <a:pt x="17653" y="76453"/>
                                </a:lnTo>
                                <a:lnTo>
                                  <a:pt x="0" y="76453"/>
                                </a:lnTo>
                                <a:lnTo>
                                  <a:pt x="0" y="65659"/>
                                </a:lnTo>
                                <a:lnTo>
                                  <a:pt x="17653" y="65659"/>
                                </a:lnTo>
                                <a:lnTo>
                                  <a:pt x="17653" y="15621"/>
                                </a:lnTo>
                                <a:lnTo>
                                  <a:pt x="0" y="40640"/>
                                </a:lnTo>
                                <a:lnTo>
                                  <a:pt x="0" y="31197"/>
                                </a:lnTo>
                                <a:lnTo>
                                  <a:pt x="2184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2934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591564" y="7816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4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5121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4359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623886" y="392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623886" y="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7125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010664" y="7816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4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9457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8550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042986" y="392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042986" y="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21316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2355088" y="87547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2352929" y="0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0"/>
                                </a:ln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22886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429764" y="7816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4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384425" y="0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lnTo>
                                  <a:pt x="7382" y="1286"/>
                                </a:lnTo>
                                <a:cubicBezTo>
                                  <a:pt x="11620" y="2572"/>
                                  <a:pt x="16954" y="5143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462086" y="392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462086" y="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5507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775331" y="0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7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7077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8478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804859" y="81"/>
                            <a:ext cx="28639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9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6" y="6522"/>
                                </a:cubicBezTo>
                                <a:cubicBezTo>
                                  <a:pt x="18986" y="6522"/>
                                  <a:pt x="26480" y="13253"/>
                                  <a:pt x="26480" y="21509"/>
                                </a:cubicBezTo>
                                <a:cubicBezTo>
                                  <a:pt x="26480" y="21509"/>
                                  <a:pt x="26480" y="27350"/>
                                  <a:pt x="22416" y="33193"/>
                                </a:cubicBezTo>
                                <a:cubicBezTo>
                                  <a:pt x="22416" y="33193"/>
                                  <a:pt x="18352" y="39034"/>
                                  <a:pt x="5652" y="46909"/>
                                </a:cubicBezTo>
                                <a:cubicBezTo>
                                  <a:pt x="5652" y="46909"/>
                                  <a:pt x="18733" y="57069"/>
                                  <a:pt x="22923" y="63037"/>
                                </a:cubicBezTo>
                                <a:cubicBezTo>
                                  <a:pt x="22923" y="63037"/>
                                  <a:pt x="28639" y="70531"/>
                                  <a:pt x="28639" y="78912"/>
                                </a:cubicBezTo>
                                <a:cubicBezTo>
                                  <a:pt x="28639" y="78912"/>
                                  <a:pt x="28639" y="89581"/>
                                  <a:pt x="20511" y="97200"/>
                                </a:cubicBezTo>
                                <a:cubicBezTo>
                                  <a:pt x="20511" y="97200"/>
                                  <a:pt x="18479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5" y="100757"/>
                                </a:lnTo>
                                <a:cubicBezTo>
                                  <a:pt x="445" y="100757"/>
                                  <a:pt x="8446" y="100757"/>
                                  <a:pt x="13272" y="96184"/>
                                </a:cubicBezTo>
                                <a:cubicBezTo>
                                  <a:pt x="13272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0" y="75484"/>
                                </a:cubicBezTo>
                                <a:cubicBezTo>
                                  <a:pt x="15430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6" y="35986"/>
                                  <a:pt x="13398" y="31414"/>
                                </a:cubicBezTo>
                                <a:cubicBezTo>
                                  <a:pt x="13398" y="31414"/>
                                  <a:pt x="15811" y="26715"/>
                                  <a:pt x="15811" y="21000"/>
                                </a:cubicBezTo>
                                <a:cubicBezTo>
                                  <a:pt x="15811" y="21000"/>
                                  <a:pt x="15811" y="12999"/>
                                  <a:pt x="11367" y="8682"/>
                                </a:cubicBezTo>
                                <a:cubicBezTo>
                                  <a:pt x="11367" y="8682"/>
                                  <a:pt x="10287" y="7570"/>
                                  <a:pt x="8271" y="6459"/>
                                </a:cubicBezTo>
                                <a:lnTo>
                                  <a:pt x="0" y="43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8803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43560" y="63627"/>
                            <a:ext cx="95" cy="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" h="2539">
                                <a:moveTo>
                                  <a:pt x="0" y="0"/>
                                </a:moveTo>
                                <a:lnTo>
                                  <a:pt x="95" y="711"/>
                                </a:lnTo>
                                <a:lnTo>
                                  <a:pt x="0" y="25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43655" y="1397"/>
                            <a:ext cx="27972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72" h="127000">
                                <a:moveTo>
                                  <a:pt x="25940" y="0"/>
                                </a:moveTo>
                                <a:lnTo>
                                  <a:pt x="27972" y="3048"/>
                                </a:lnTo>
                                <a:cubicBezTo>
                                  <a:pt x="27972" y="3048"/>
                                  <a:pt x="16415" y="12954"/>
                                  <a:pt x="12478" y="30861"/>
                                </a:cubicBezTo>
                                <a:cubicBezTo>
                                  <a:pt x="12478" y="30861"/>
                                  <a:pt x="10192" y="41910"/>
                                  <a:pt x="10192" y="62230"/>
                                </a:cubicBezTo>
                                <a:lnTo>
                                  <a:pt x="10192" y="64770"/>
                                </a:lnTo>
                                <a:cubicBezTo>
                                  <a:pt x="10192" y="64770"/>
                                  <a:pt x="10192" y="84836"/>
                                  <a:pt x="12478" y="96012"/>
                                </a:cubicBezTo>
                                <a:cubicBezTo>
                                  <a:pt x="12478" y="96012"/>
                                  <a:pt x="16415" y="113919"/>
                                  <a:pt x="27972" y="123698"/>
                                </a:cubicBezTo>
                                <a:lnTo>
                                  <a:pt x="25940" y="127000"/>
                                </a:lnTo>
                                <a:cubicBezTo>
                                  <a:pt x="25940" y="127000"/>
                                  <a:pt x="11296" y="117856"/>
                                  <a:pt x="3973" y="92817"/>
                                </a:cubicBezTo>
                                <a:lnTo>
                                  <a:pt x="0" y="62941"/>
                                </a:lnTo>
                                <a:lnTo>
                                  <a:pt x="312" y="56900"/>
                                </a:lnTo>
                                <a:cubicBezTo>
                                  <a:pt x="1533" y="42434"/>
                                  <a:pt x="6414" y="12002"/>
                                  <a:pt x="2594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971832" y="63627"/>
                            <a:ext cx="95" cy="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" h="2539">
                                <a:moveTo>
                                  <a:pt x="95" y="0"/>
                                </a:moveTo>
                                <a:lnTo>
                                  <a:pt x="95" y="2539"/>
                                </a:lnTo>
                                <a:lnTo>
                                  <a:pt x="0" y="1829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943860" y="1397"/>
                            <a:ext cx="27972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72" h="127000">
                                <a:moveTo>
                                  <a:pt x="2032" y="0"/>
                                </a:moveTo>
                                <a:cubicBezTo>
                                  <a:pt x="2032" y="0"/>
                                  <a:pt x="16677" y="9144"/>
                                  <a:pt x="23999" y="34183"/>
                                </a:cubicBezTo>
                                <a:lnTo>
                                  <a:pt x="27972" y="64059"/>
                                </a:lnTo>
                                <a:lnTo>
                                  <a:pt x="27660" y="70100"/>
                                </a:lnTo>
                                <a:cubicBezTo>
                                  <a:pt x="26440" y="84566"/>
                                  <a:pt x="21558" y="114998"/>
                                  <a:pt x="2032" y="127000"/>
                                </a:cubicBezTo>
                                <a:lnTo>
                                  <a:pt x="0" y="123952"/>
                                </a:lnTo>
                                <a:cubicBezTo>
                                  <a:pt x="0" y="123952"/>
                                  <a:pt x="11557" y="114046"/>
                                  <a:pt x="15494" y="96139"/>
                                </a:cubicBezTo>
                                <a:cubicBezTo>
                                  <a:pt x="15494" y="96139"/>
                                  <a:pt x="17907" y="85090"/>
                                  <a:pt x="17907" y="64770"/>
                                </a:cubicBezTo>
                                <a:lnTo>
                                  <a:pt x="17907" y="62230"/>
                                </a:lnTo>
                                <a:cubicBezTo>
                                  <a:pt x="17907" y="62230"/>
                                  <a:pt x="17907" y="42164"/>
                                  <a:pt x="15494" y="30988"/>
                                </a:cubicBezTo>
                                <a:cubicBezTo>
                                  <a:pt x="15494" y="30988"/>
                                  <a:pt x="11557" y="13081"/>
                                  <a:pt x="0" y="3302"/>
                                </a:cubicBezTo>
                                <a:lnTo>
                                  <a:pt x="203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718564" y="198316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750886" y="2297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750886" y="19050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492760" y="141097"/>
                            <a:ext cx="2527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00">
                                <a:moveTo>
                                  <a:pt x="0" y="0"/>
                                </a:moveTo>
                                <a:lnTo>
                                  <a:pt x="25273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12268" y="394140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391287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44272" y="440690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78689" y="394156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44272" y="391287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4381" y="391287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09995" y="391287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79095" y="417576"/>
                            <a:ext cx="10033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0955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906"/>
                                  <a:pt x="80772" y="9906"/>
                                </a:cubicBezTo>
                                <a:cubicBezTo>
                                  <a:pt x="80772" y="9906"/>
                                  <a:pt x="85090" y="9906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127"/>
                                </a:cubicBezTo>
                                <a:lnTo>
                                  <a:pt x="100330" y="1777"/>
                                </a:lnTo>
                                <a:cubicBezTo>
                                  <a:pt x="100330" y="1777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0955"/>
                                  <a:pt x="70612" y="20955"/>
                                </a:cubicBezTo>
                                <a:cubicBezTo>
                                  <a:pt x="70612" y="20955"/>
                                  <a:pt x="62230" y="20955"/>
                                  <a:pt x="46609" y="16002"/>
                                </a:cubicBezTo>
                                <a:cubicBezTo>
                                  <a:pt x="46609" y="16002"/>
                                  <a:pt x="30861" y="11049"/>
                                  <a:pt x="22606" y="11049"/>
                                </a:cubicBezTo>
                                <a:cubicBezTo>
                                  <a:pt x="22606" y="11049"/>
                                  <a:pt x="9271" y="11049"/>
                                  <a:pt x="4318" y="20827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9177"/>
                                  <a:pt x="5461" y="7874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79095" y="387350"/>
                            <a:ext cx="100330" cy="2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1082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778"/>
                                  <a:pt x="80772" y="9778"/>
                                </a:cubicBezTo>
                                <a:cubicBezTo>
                                  <a:pt x="80772" y="9778"/>
                                  <a:pt x="85090" y="9778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253"/>
                                </a:cubicBezTo>
                                <a:lnTo>
                                  <a:pt x="100330" y="1778"/>
                                </a:lnTo>
                                <a:cubicBezTo>
                                  <a:pt x="100330" y="1778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1082"/>
                                  <a:pt x="70612" y="21082"/>
                                </a:cubicBezTo>
                                <a:cubicBezTo>
                                  <a:pt x="70612" y="21082"/>
                                  <a:pt x="62230" y="21082"/>
                                  <a:pt x="46609" y="16128"/>
                                </a:cubicBezTo>
                                <a:cubicBezTo>
                                  <a:pt x="46609" y="16128"/>
                                  <a:pt x="30861" y="11176"/>
                                  <a:pt x="22606" y="11176"/>
                                </a:cubicBezTo>
                                <a:cubicBezTo>
                                  <a:pt x="22606" y="11176"/>
                                  <a:pt x="9271" y="11176"/>
                                  <a:pt x="4318" y="20828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0" y="19303"/>
                                  <a:pt x="5461" y="8001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92531" y="355600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6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24967" y="35560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34289" y="35560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770128" y="4441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804164" y="363416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722059" y="355681"/>
                            <a:ext cx="28638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8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7" y="6522"/>
                                </a:cubicBezTo>
                                <a:cubicBezTo>
                                  <a:pt x="18987" y="6522"/>
                                  <a:pt x="26479" y="13253"/>
                                  <a:pt x="26479" y="21509"/>
                                </a:cubicBezTo>
                                <a:cubicBezTo>
                                  <a:pt x="26479" y="21509"/>
                                  <a:pt x="26479" y="27350"/>
                                  <a:pt x="22415" y="33193"/>
                                </a:cubicBezTo>
                                <a:cubicBezTo>
                                  <a:pt x="22415" y="33193"/>
                                  <a:pt x="18351" y="39034"/>
                                  <a:pt x="5651" y="46909"/>
                                </a:cubicBezTo>
                                <a:cubicBezTo>
                                  <a:pt x="5651" y="46909"/>
                                  <a:pt x="18732" y="57069"/>
                                  <a:pt x="22924" y="63037"/>
                                </a:cubicBezTo>
                                <a:cubicBezTo>
                                  <a:pt x="22924" y="63037"/>
                                  <a:pt x="28638" y="70531"/>
                                  <a:pt x="28638" y="78912"/>
                                </a:cubicBezTo>
                                <a:cubicBezTo>
                                  <a:pt x="28638" y="78912"/>
                                  <a:pt x="28638" y="89581"/>
                                  <a:pt x="20510" y="97200"/>
                                </a:cubicBezTo>
                                <a:cubicBezTo>
                                  <a:pt x="20510" y="97200"/>
                                  <a:pt x="18478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4" y="100757"/>
                                </a:lnTo>
                                <a:cubicBezTo>
                                  <a:pt x="444" y="100757"/>
                                  <a:pt x="8446" y="100757"/>
                                  <a:pt x="13271" y="96184"/>
                                </a:cubicBezTo>
                                <a:cubicBezTo>
                                  <a:pt x="13271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0" y="75484"/>
                                </a:cubicBezTo>
                                <a:cubicBezTo>
                                  <a:pt x="15430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5" y="35986"/>
                                  <a:pt x="13399" y="31414"/>
                                </a:cubicBezTo>
                                <a:cubicBezTo>
                                  <a:pt x="13399" y="31414"/>
                                  <a:pt x="15812" y="26715"/>
                                  <a:pt x="15812" y="21000"/>
                                </a:cubicBezTo>
                                <a:cubicBezTo>
                                  <a:pt x="15812" y="21000"/>
                                  <a:pt x="15812" y="12999"/>
                                  <a:pt x="11366" y="8682"/>
                                </a:cubicBezTo>
                                <a:cubicBezTo>
                                  <a:pt x="11366" y="8682"/>
                                  <a:pt x="10287" y="7570"/>
                                  <a:pt x="8271" y="6459"/>
                                </a:cubicBezTo>
                                <a:lnTo>
                                  <a:pt x="0" y="4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836486" y="3948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879475" y="357632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836486" y="35560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8E2CA" id="Group 321" o:spid="_x0000_s1026" style="width:237.8pt;height:36.3pt;mso-position-horizontal-relative:char;mso-position-vertical-relative:line" coordsize="30200,4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">
                <v:shape id="Shape 7" o:spid="_x0000_s1027" style="position:absolute;left:1122;top:1274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" o:spid="_x0000_s1028" style="position:absolute;top:1245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" o:spid="_x0000_s1029" style="position:absolute;left:1442;top:1739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10" o:spid="_x0000_s1030" style="position:absolute;left:1786;top:1274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11" o:spid="_x0000_s1031" style="position:absolute;left:1442;top:1245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12" o:spid="_x0000_s1032" style="position:absolute;left:2543;top:1245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3" o:spid="_x0000_s1033" style="position:absolute;left:2099;top:1245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336" o:spid="_x0000_s1034" style="position:absolute;left:3558;top:1503;width:804;height:92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337" o:spid="_x0000_s1035" style="position:absolute;left:3558;top:1262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16" o:spid="_x0000_s1036" style="position:absolute;left:6779;top:20;width:587;height:1027;visibility:visible;mso-wrap-style:square;v-text-anchor:top" coordsize="58674,102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" path="m22606,l58674,,52959,12700r-30353,l16002,26162v,,19685,2921,31242,14732c47244,40894,57150,50927,57150,64643v,,,8001,-3175,14732c53975,79375,50800,86234,45847,91059v,,-4953,4700,-10922,7493c34925,98552,26416,102743,17272,102743v,,-9144,,-13208,-3048c4064,99695,,96647,,92837v,,,-2032,1651,-3683c1651,89154,3302,87503,5969,87503v,,1905,,3429,508c9398,88011,10922,88647,14224,91186v,,5588,3811,11303,3811c25527,94997,34290,94997,40894,88519v,,6477,-6604,6477,-16129c47371,72390,47371,63247,41529,55372v,,-5842,-8000,-16129,-12192c25400,43180,17272,39878,3302,39243l22606,xe" fillcolor="black" stroked="f" strokeweight="0">
                  <v:stroke miterlimit="83231f" joinstyle="miter" endcap="square"/>
                  <v:path arrowok="t" textboxrect="0,0,58674,102743"/>
                </v:shape>
                <v:shape id="Shape 17" o:spid="_x0000_s1037" style="position:absolute;left:7646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18" o:spid="_x0000_s1038" style="position:absolute;left:5977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19" o:spid="_x0000_s1039" style="position:absolute;left:8743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0" o:spid="_x0000_s1040" style="position:absolute;left:10920;top:311;width:250;height:453;visibility:visible;mso-wrap-style:square;v-text-anchor:top" coordsize="25019,4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" path="m25019,r,9443l7366,34462r17653,l25019,45256,,45256,,35731,25019,xe" fillcolor="black" stroked="f" strokeweight="0">
                  <v:stroke miterlimit="83231f" joinstyle="miter" endcap="square"/>
                  <v:path arrowok="t" textboxrect="0,0,25019,45256"/>
                </v:shape>
                <v:shape id="Shape 21" o:spid="_x0000_s1041" style="position:absolute;left:10168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22" o:spid="_x0000_s1042" style="position:absolute;left:11719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23" o:spid="_x0000_s1043" style="position:absolute;left:11170;width:435;height:1029;visibility:visible;mso-wrap-style:square;v-text-anchor:top" coordsize="4343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" path="m21844,r8128,l29972,65659r13462,l43434,76453r-13462,l29972,102997r-12319,l17653,76453,,76453,,65659r17653,l17653,15621,,40640,,31197,21844,xe" fillcolor="black" stroked="f" strokeweight="0">
                  <v:stroke miterlimit="83231f" joinstyle="miter" endcap="square"/>
                  <v:path arrowok="t" textboxrect="0,0,43434,102997"/>
                </v:shape>
                <v:shape id="Shape 24" o:spid="_x0000_s1044" style="position:absolute;left:12934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5" o:spid="_x0000_s1045" style="position:absolute;left:15915;top:78;width:323;height:969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" path="m32321,r,9000l29861,11726v-2016,2429,-4525,5794,-6493,9540c23368,21266,19431,28760,16637,38792v,,2667,-1841,6699,-3683l32321,32887r,5668l31115,38030v,,-2794,,-6096,1144c25019,39174,21717,40444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26" o:spid="_x0000_s1046" style="position:absolute;left:15121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27" o:spid="_x0000_s1047" style="position:absolute;left:14359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28" o:spid="_x0000_s1048" style="position:absolute;left:16238;top:392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29" o:spid="_x0000_s1049" style="position:absolute;left:16238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30" o:spid="_x0000_s1050" style="position:absolute;left:17125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31" o:spid="_x0000_s1051" style="position:absolute;left:20106;top:78;width:323;height:969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" path="m32321,r,9000l29861,11726v-2016,2429,-4525,5794,-6493,9540c23368,21266,19431,28760,16637,38792v,,2667,-1841,6699,-3683l32321,32887r,5668l31115,38030v,,-2794,,-6096,1144c25019,39174,21717,40444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32" o:spid="_x0000_s1052" style="position:absolute;left:19457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33" o:spid="_x0000_s1053" style="position:absolute;left:18550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34" o:spid="_x0000_s1054" style="position:absolute;left:20429;top:392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35" o:spid="_x0000_s1055" style="position:absolute;left:20429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36" o:spid="_x0000_s1056" style="position:absolute;left:21316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37" o:spid="_x0000_s1057" style="position:absolute;left:23550;top:875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" path="m29337,r,10248l22558,13672c17780,15640,11239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38" o:spid="_x0000_s1058" style="position:absolute;left:23529;width:315;height:662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" path="m31496,r,l31496,5295,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39" o:spid="_x0000_s1059" style="position:absolute;left:22886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40" o:spid="_x0000_s1060" style="position:absolute;left:24297;top:78;width:323;height:969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" path="m32321,r,9000l29861,11726v-2016,2429,-4525,5794,-6493,9540c23368,21266,19431,28760,16637,38792v,,2667,-1841,6699,-3683l32321,32887r,5668l31115,38030v,,-2794,,-6096,1144c25019,39174,21717,40444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41" o:spid="_x0000_s1061" style="position:absolute;left:23844;width:321;height:977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" path="m,l7382,1286v4238,1286,9572,3857,13954,9001c21336,10287,32131,22987,32131,41656v,,,16891,-8128,31369c24003,73025,15748,87503,1016,97282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42" o:spid="_x0000_s1062" style="position:absolute;left:24620;top:392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43" o:spid="_x0000_s1063" style="position:absolute;left:2462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44" o:spid="_x0000_s1064" style="position:absolute;left:25507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45" o:spid="_x0000_s1065" style="position:absolute;left:27753;width:295;height:1047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7,97917r9270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46" o:spid="_x0000_s1066" style="position:absolute;left:27077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47" o:spid="_x0000_s1067" style="position:absolute;left:28478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48" o:spid="_x0000_s1068" style="position:absolute;left:28048;width:286;height:1046;visibility:visible;mso-wrap-style:square;v-text-anchor:top" coordsize="28639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" path="m,l6382,744v4000,825,8922,2476,12604,5778c18986,6522,26480,13253,26480,21509v,,,5841,-4064,11684c22416,33193,18352,39034,5652,46909v,,13081,10160,17271,16128c22923,63037,28639,70531,28639,78912v,,,10669,-8128,18288c20511,97200,18479,99074,14811,100947l,104525r,-3902l445,100757v,,8001,,12827,-4573c13272,96184,18098,91612,18098,85009v,,,-5335,-2668,-9525c15430,75484,14065,73515,10700,69959l,60335,,42372r2096,1742c2096,44114,10986,35986,13398,31414v,,2413,-4699,2413,-10414c15811,21000,15811,12999,11367,8682v,,-1080,-1112,-3096,-2223l,4349,,xe" fillcolor="black" stroked="f" strokeweight="0">
                  <v:stroke miterlimit="83231f" joinstyle="miter" endcap="square"/>
                  <v:path arrowok="t" textboxrect="0,0,28639,104525"/>
                </v:shape>
                <v:shape id="Shape 49" o:spid="_x0000_s1069" style="position:absolute;left:28803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50" o:spid="_x0000_s1070" style="position:absolute;left:5435;top:636;width:1;height:25;visibility:visible;mso-wrap-style:square;v-text-anchor:top" coordsize="95,2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" path="m,l95,711,,2539,,xe" fillcolor="black" stroked="f" strokeweight="0">
                  <v:stroke miterlimit="83231f" joinstyle="miter" endcap="square"/>
                  <v:path arrowok="t" textboxrect="0,0,95,2539"/>
                </v:shape>
                <v:shape id="Shape 51" o:spid="_x0000_s1071" style="position:absolute;left:5436;top:13;width:280;height:1270;visibility:visible;mso-wrap-style:square;v-text-anchor:top" coordsize="2797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" path="m25940,r2032,3048c27972,3048,16415,12954,12478,30861v,,-2286,11049,-2286,31369l10192,64770v,,,20066,2286,31242c12478,96012,16415,113919,27972,123698r-2032,3302c25940,127000,11296,117856,3973,92817l,62941,312,56900c1533,42434,6414,12002,25940,xe" fillcolor="black" stroked="f" strokeweight="0">
                  <v:stroke miterlimit="83231f" joinstyle="miter" endcap="square"/>
                  <v:path arrowok="t" textboxrect="0,0,27972,127000"/>
                </v:shape>
                <v:shape id="Shape 52" o:spid="_x0000_s1072" style="position:absolute;left:29718;top:636;width:1;height:25;visibility:visible;mso-wrap-style:square;v-text-anchor:top" coordsize="95,2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" path="m95,r,2539l,1829,95,xe" fillcolor="black" stroked="f" strokeweight="0">
                  <v:stroke miterlimit="83231f" joinstyle="miter" endcap="square"/>
                  <v:path arrowok="t" textboxrect="0,0,95,2539"/>
                </v:shape>
                <v:shape id="Shape 53" o:spid="_x0000_s1073" style="position:absolute;left:29438;top:13;width:280;height:1270;visibility:visible;mso-wrap-style:square;v-text-anchor:top" coordsize="2797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" path="m2032,v,,14645,9144,21967,34183l27972,64059r-312,6041c26440,84566,21558,114998,2032,127000l,123952v,,11557,-9906,15494,-27813c15494,96139,17907,85090,17907,64770r,-2540c17907,62230,17907,42164,15494,30988v,,-3937,-17907,-15494,-27686l2032,xe" fillcolor="black" stroked="f" strokeweight="0">
                  <v:stroke miterlimit="83231f" joinstyle="miter" endcap="square"/>
                  <v:path arrowok="t" textboxrect="0,0,27972,127000"/>
                </v:shape>
                <v:shape id="Shape 54" o:spid="_x0000_s1074" style="position:absolute;left:17185;top:1983;width:323;height:969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" path="m32321,r,9000l29861,11726v-2016,2429,-4525,5794,-6493,9540c23368,21266,19431,28760,16637,38792v,,2667,-1841,6699,-3683l32321,32887r,5668l31115,38030v,,-2794,,-6096,1144c25019,39174,21717,40443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55" o:spid="_x0000_s1075" style="position:absolute;left:17508;top:2297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56" o:spid="_x0000_s1076" style="position:absolute;left:17508;top:1905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57" o:spid="_x0000_s1077" style="position:absolute;left:4927;top:1410;width:25273;height:0;visibility:visible;mso-wrap-style:square;v-text-anchor:top" coordsize="2527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" path="m,l2527300,e" filled="f" strokeweight=".5pt">
                  <v:stroke miterlimit="83231f" joinstyle="miter" endcap="square"/>
                  <v:path arrowok="t" textboxrect="0,0,2527300,0"/>
                </v:shape>
                <v:shape id="Shape 59" o:spid="_x0000_s1078" style="position:absolute;left:1122;top:3941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60" o:spid="_x0000_s1079" style="position:absolute;top:3912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61" o:spid="_x0000_s1080" style="position:absolute;left:1442;top:4406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62" o:spid="_x0000_s1081" style="position:absolute;left:1786;top:3941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63" o:spid="_x0000_s1082" style="position:absolute;left:1442;top:3912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64" o:spid="_x0000_s1083" style="position:absolute;left:2543;top:3912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65" o:spid="_x0000_s1084" style="position:absolute;left:2099;top:3912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66" o:spid="_x0000_s1085" style="position:absolute;left:3790;top:4175;width:1004;height:210;visibility:visible;mso-wrap-style:square;v-text-anchor:top" coordsize="10033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" path="m29591,v,,6350,,17399,3556c46990,3556,66802,9906,80772,9906v,,4318,,8636,-2794c89408,7112,93853,4318,96012,127r4318,1650c100330,1777,94869,13081,89281,17018v,,-6223,3937,-18669,3937c70612,20955,62230,20955,46609,16002v,,-15748,-4953,-24003,-4953c22606,11049,9271,11049,4318,20827l,19177v,,5461,-11303,11303,-15240c11303,3937,17018,,29591,xe" fillcolor="black" stroked="f" strokeweight="0">
                  <v:stroke miterlimit="83231f" joinstyle="miter" endcap="square"/>
                  <v:path arrowok="t" textboxrect="0,0,100330,20955"/>
                </v:shape>
                <v:shape id="Shape 67" o:spid="_x0000_s1086" style="position:absolute;left:3790;top:3873;width:1004;height:211;visibility:visible;mso-wrap-style:square;v-text-anchor:top" coordsize="100330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" path="m29591,v,,6350,,17399,3556c46990,3556,66802,9778,80772,9778v,,4318,,8636,-2666c89408,7112,93853,4318,96012,253r4318,1525c100330,1778,94869,13081,89281,17018v,,-6223,4064,-18669,4064c70612,21082,62230,21082,46609,16128v,,-15748,-4952,-24003,-4952c22606,11176,9271,11176,4318,20828l,19303v,,5461,-11302,11303,-15366c11303,3937,17018,,29591,xe" fillcolor="black" stroked="f" strokeweight="0">
                  <v:stroke miterlimit="83231f" joinstyle="miter" endcap="square"/>
                  <v:path arrowok="t" textboxrect="0,0,100330,21082"/>
                </v:shape>
                <v:shape id="Shape 68" o:spid="_x0000_s1087" style="position:absolute;left:6925;top:3556;width:295;height:1047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6,97917r9271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69" o:spid="_x0000_s1088" style="position:absolute;left:6249;top:3556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70" o:spid="_x0000_s1089" style="position:absolute;left:5342;top:3556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71" o:spid="_x0000_s1090" style="position:absolute;left:7701;top:4441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72" o:spid="_x0000_s1091" style="position:absolute;left:8041;top:3634;width:323;height:969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73" o:spid="_x0000_s1092" style="position:absolute;left:7220;top:3556;width:286;height:1046;visibility:visible;mso-wrap-style:square;v-text-anchor:top" coordsize="28638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" path="m,l6382,744v4000,825,8922,2476,12605,5778c18987,6522,26479,13253,26479,21509v,,,5841,-4064,11684c22415,33193,18351,39034,5651,46909v,,13081,10160,17273,16128c22924,63037,28638,70531,28638,78912v,,,10669,-8128,18288c20510,97200,18478,99074,14811,100947l,104525r,-3902l444,100757v,,8002,,12827,-4573c13271,96184,18098,91612,18098,85009v,,,-5335,-2668,-9525c15430,75484,14065,73515,10700,69959l,60335,,42372r2096,1742c2096,44114,10985,35986,13399,31414v,,2413,-4699,2413,-10414c15812,21000,15812,12999,11366,8682v,,-1079,-1112,-3095,-2223l,4350,,xe" fillcolor="black" stroked="f" strokeweight="0">
                  <v:stroke miterlimit="83231f" joinstyle="miter" endcap="square"/>
                  <v:path arrowok="t" textboxrect="0,0,28638,104525"/>
                </v:shape>
                <v:shape id="Shape 74" o:spid="_x0000_s1093" style="position:absolute;left:8364;top:394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75" o:spid="_x0000_s1094" style="position:absolute;left:8794;top:3576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76" o:spid="_x0000_s1095" style="position:absolute;left:8364;top:3556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" path="m25210,r4191,l29401,2794v,,-9780,1016,-16003,3809c13398,6603,7175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0D6414" w:rsidRDefault="000D6414" w:rsidP="000D6414">
      <w:pPr>
        <w:rPr>
          <w:rFonts w:ascii="Times New Roman" w:hAnsi="Times New Roman" w:cs="Times New Roman"/>
          <w:sz w:val="24"/>
          <w:szCs w:val="24"/>
        </w:rPr>
      </w:pPr>
    </w:p>
    <w:p w:rsidR="000D6414" w:rsidRPr="000D6414" w:rsidRDefault="000D6414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D6414">
        <w:rPr>
          <w:rFonts w:ascii="Times New Roman" w:hAnsi="Times New Roman" w:cs="Times New Roman"/>
          <w:b/>
          <w:i/>
          <w:sz w:val="24"/>
          <w:szCs w:val="24"/>
        </w:rPr>
        <w:t>Median</w:t>
      </w:r>
    </w:p>
    <w:p w:rsidR="000D6414" w:rsidRDefault="00996D2C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30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w:drawing>
          <wp:inline distT="0" distB="0" distL="0" distR="0" wp14:anchorId="033D37C5" wp14:editId="5E9144D3">
            <wp:extent cx="3566160" cy="960120"/>
            <wp:effectExtent l="0" t="0" r="0" b="0"/>
            <wp:docPr id="754" name="Picture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Picture 7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D2C" w:rsidRPr="000A5213" w:rsidRDefault="00996D2C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A5213">
        <w:rPr>
          <w:rFonts w:ascii="Times New Roman" w:hAnsi="Times New Roman" w:cs="Times New Roman"/>
          <w:b/>
          <w:i/>
          <w:sz w:val="24"/>
          <w:szCs w:val="24"/>
        </w:rPr>
        <w:t>Midrange</w:t>
      </w:r>
    </w:p>
    <w:p w:rsidR="00996D2C" w:rsidRDefault="001830E5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w:drawing>
          <wp:inline distT="0" distB="0" distL="0" distR="0" wp14:anchorId="6352AD61" wp14:editId="75D2473D">
            <wp:extent cx="3947160" cy="990600"/>
            <wp:effectExtent l="0" t="0" r="0" b="0"/>
            <wp:docPr id="801" name="Picture 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" name="Picture 80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716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213" w:rsidRPr="000A5213" w:rsidRDefault="000A5213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A5213">
        <w:rPr>
          <w:rFonts w:ascii="Times New Roman" w:hAnsi="Times New Roman" w:cs="Times New Roman"/>
          <w:b/>
          <w:i/>
          <w:sz w:val="24"/>
          <w:szCs w:val="24"/>
        </w:rPr>
        <w:t>Mode</w:t>
      </w:r>
    </w:p>
    <w:p w:rsidR="000D6414" w:rsidRPr="00F45ADC" w:rsidRDefault="000A5213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</w:t>
      </w:r>
      <w:r w:rsidR="00F45ADC">
        <w:rPr>
          <w:rFonts w:ascii="Times New Roman" w:hAnsi="Times New Roman" w:cs="Times New Roman"/>
          <w:sz w:val="24"/>
          <w:szCs w:val="24"/>
        </w:rPr>
        <w:t>the values above occur</w:t>
      </w:r>
      <w:r>
        <w:rPr>
          <w:rFonts w:ascii="Times New Roman" w:hAnsi="Times New Roman" w:cs="Times New Roman"/>
          <w:sz w:val="24"/>
          <w:szCs w:val="24"/>
        </w:rPr>
        <w:t xml:space="preserve"> once and therefore there is no specific mode of the data</w:t>
      </w:r>
    </w:p>
    <w:p w:rsidR="000D6414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t>7. Paid days off. The data show the number of paid days off workers get in a sample of various countries of the world. Find the mean, midrange and mode for the data.</w:t>
      </w:r>
    </w:p>
    <w:p w:rsidR="000D6414" w:rsidRDefault="00B31E65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ab/>
      </w:r>
      <w:r w:rsidR="000D6414" w:rsidRPr="0004263E">
        <w:rPr>
          <w:rFonts w:ascii="Times New Roman" w:hAnsi="Times New Roman" w:cs="Times New Roman"/>
          <w:sz w:val="24"/>
          <w:szCs w:val="24"/>
        </w:rPr>
        <w:t>25</w:t>
      </w:r>
    </w:p>
    <w:p w:rsidR="001830E5" w:rsidRPr="001830E5" w:rsidRDefault="001830E5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830E5">
        <w:rPr>
          <w:rFonts w:ascii="Times New Roman" w:hAnsi="Times New Roman" w:cs="Times New Roman"/>
          <w:b/>
          <w:i/>
          <w:sz w:val="24"/>
          <w:szCs w:val="24"/>
        </w:rPr>
        <w:t>Mean</w:t>
      </w:r>
    </w:p>
    <w:p w:rsidR="001830E5" w:rsidRDefault="00DB0F98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mc:AlternateContent>
          <mc:Choice Requires="wpg">
            <w:drawing>
              <wp:inline distT="0" distB="0" distL="0" distR="0" wp14:anchorId="723F7029" wp14:editId="06BECD75">
                <wp:extent cx="4124960" cy="460756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4960" cy="460756"/>
                          <a:chOff x="0" y="0"/>
                          <a:chExt cx="4124960" cy="460756"/>
                        </a:xfrm>
                      </wpg:grpSpPr>
                      <wps:wsp>
                        <wps:cNvPr id="3" name="Shape 7"/>
                        <wps:cNvSpPr/>
                        <wps:spPr>
                          <a:xfrm>
                            <a:off x="112268" y="127440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8"/>
                        <wps:cNvSpPr/>
                        <wps:spPr>
                          <a:xfrm>
                            <a:off x="0" y="124587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144272" y="173990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10"/>
                        <wps:cNvSpPr/>
                        <wps:spPr>
                          <a:xfrm>
                            <a:off x="178689" y="127456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1"/>
                        <wps:cNvSpPr/>
                        <wps:spPr>
                          <a:xfrm>
                            <a:off x="144272" y="124587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2"/>
                        <wps:cNvSpPr/>
                        <wps:spPr>
                          <a:xfrm>
                            <a:off x="254381" y="124587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3"/>
                        <wps:cNvSpPr/>
                        <wps:spPr>
                          <a:xfrm>
                            <a:off x="209995" y="124587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344"/>
                        <wps:cNvSpPr/>
                        <wps:spPr>
                          <a:xfrm>
                            <a:off x="355854" y="150368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345"/>
                        <wps:cNvSpPr/>
                        <wps:spPr>
                          <a:xfrm>
                            <a:off x="355854" y="126238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16"/>
                        <wps:cNvSpPr/>
                        <wps:spPr>
                          <a:xfrm>
                            <a:off x="5999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1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17"/>
                        <wps:cNvSpPr/>
                        <wps:spPr>
                          <a:xfrm>
                            <a:off x="5360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18"/>
                        <wps:cNvSpPr/>
                        <wps:spPr>
                          <a:xfrm>
                            <a:off x="6324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4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19"/>
                        <wps:cNvSpPr/>
                        <wps:spPr>
                          <a:xfrm>
                            <a:off x="7219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20"/>
                        <wps:cNvSpPr/>
                        <wps:spPr>
                          <a:xfrm>
                            <a:off x="945388" y="87547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21"/>
                        <wps:cNvSpPr/>
                        <wps:spPr>
                          <a:xfrm>
                            <a:off x="943229" y="0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0"/>
                                </a:ln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22"/>
                        <wps:cNvSpPr/>
                        <wps:spPr>
                          <a:xfrm>
                            <a:off x="8789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23"/>
                        <wps:cNvSpPr/>
                        <wps:spPr>
                          <a:xfrm>
                            <a:off x="974725" y="0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lnTo>
                                  <a:pt x="7382" y="1286"/>
                                </a:lnTo>
                                <a:cubicBezTo>
                                  <a:pt x="11620" y="2572"/>
                                  <a:pt x="16954" y="5143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24"/>
                        <wps:cNvSpPr/>
                        <wps:spPr>
                          <a:xfrm>
                            <a:off x="10648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25"/>
                        <wps:cNvSpPr/>
                        <wps:spPr>
                          <a:xfrm>
                            <a:off x="12857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26"/>
                        <wps:cNvSpPr/>
                        <wps:spPr>
                          <a:xfrm>
                            <a:off x="12073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27"/>
                        <wps:cNvSpPr/>
                        <wps:spPr>
                          <a:xfrm>
                            <a:off x="13182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28"/>
                        <wps:cNvSpPr/>
                        <wps:spPr>
                          <a:xfrm>
                            <a:off x="14077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29"/>
                        <wps:cNvSpPr/>
                        <wps:spPr>
                          <a:xfrm>
                            <a:off x="1630426" y="2032"/>
                            <a:ext cx="58674" cy="102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02743">
                                <a:moveTo>
                                  <a:pt x="22606" y="0"/>
                                </a:moveTo>
                                <a:lnTo>
                                  <a:pt x="58674" y="0"/>
                                </a:lnTo>
                                <a:lnTo>
                                  <a:pt x="52959" y="12700"/>
                                </a:lnTo>
                                <a:lnTo>
                                  <a:pt x="22606" y="12700"/>
                                </a:lnTo>
                                <a:lnTo>
                                  <a:pt x="16002" y="26162"/>
                                </a:lnTo>
                                <a:cubicBezTo>
                                  <a:pt x="16002" y="26162"/>
                                  <a:pt x="35687" y="29083"/>
                                  <a:pt x="47244" y="40894"/>
                                </a:cubicBezTo>
                                <a:cubicBezTo>
                                  <a:pt x="47244" y="40894"/>
                                  <a:pt x="57150" y="50927"/>
                                  <a:pt x="57150" y="64643"/>
                                </a:cubicBezTo>
                                <a:cubicBezTo>
                                  <a:pt x="57150" y="64643"/>
                                  <a:pt x="57150" y="72644"/>
                                  <a:pt x="53975" y="79375"/>
                                </a:cubicBezTo>
                                <a:cubicBezTo>
                                  <a:pt x="53975" y="79375"/>
                                  <a:pt x="50800" y="86234"/>
                                  <a:pt x="45847" y="91059"/>
                                </a:cubicBezTo>
                                <a:cubicBezTo>
                                  <a:pt x="45847" y="91059"/>
                                  <a:pt x="40894" y="95759"/>
                                  <a:pt x="34925" y="98552"/>
                                </a:cubicBezTo>
                                <a:cubicBezTo>
                                  <a:pt x="34925" y="98552"/>
                                  <a:pt x="26416" y="102743"/>
                                  <a:pt x="17272" y="102743"/>
                                </a:cubicBezTo>
                                <a:cubicBezTo>
                                  <a:pt x="17272" y="102743"/>
                                  <a:pt x="8128" y="102743"/>
                                  <a:pt x="4064" y="99695"/>
                                </a:cubicBezTo>
                                <a:cubicBezTo>
                                  <a:pt x="4064" y="99695"/>
                                  <a:pt x="0" y="96647"/>
                                  <a:pt x="0" y="92837"/>
                                </a:cubicBezTo>
                                <a:cubicBezTo>
                                  <a:pt x="0" y="92837"/>
                                  <a:pt x="0" y="90805"/>
                                  <a:pt x="1651" y="89154"/>
                                </a:cubicBezTo>
                                <a:cubicBezTo>
                                  <a:pt x="1651" y="89154"/>
                                  <a:pt x="3302" y="87503"/>
                                  <a:pt x="5969" y="87503"/>
                                </a:cubicBezTo>
                                <a:cubicBezTo>
                                  <a:pt x="5969" y="87503"/>
                                  <a:pt x="7874" y="87503"/>
                                  <a:pt x="9398" y="88011"/>
                                </a:cubicBezTo>
                                <a:cubicBezTo>
                                  <a:pt x="9398" y="88011"/>
                                  <a:pt x="10922" y="88647"/>
                                  <a:pt x="14224" y="91186"/>
                                </a:cubicBezTo>
                                <a:cubicBezTo>
                                  <a:pt x="14224" y="91186"/>
                                  <a:pt x="19812" y="94997"/>
                                  <a:pt x="25527" y="94997"/>
                                </a:cubicBezTo>
                                <a:cubicBezTo>
                                  <a:pt x="25527" y="94997"/>
                                  <a:pt x="34290" y="94997"/>
                                  <a:pt x="40894" y="88519"/>
                                </a:cubicBezTo>
                                <a:cubicBezTo>
                                  <a:pt x="40894" y="88519"/>
                                  <a:pt x="47371" y="81915"/>
                                  <a:pt x="47371" y="72390"/>
                                </a:cubicBezTo>
                                <a:cubicBezTo>
                                  <a:pt x="47371" y="72390"/>
                                  <a:pt x="47371" y="63247"/>
                                  <a:pt x="41529" y="55372"/>
                                </a:cubicBezTo>
                                <a:cubicBezTo>
                                  <a:pt x="41529" y="55372"/>
                                  <a:pt x="35687" y="47372"/>
                                  <a:pt x="25400" y="43180"/>
                                </a:cubicBezTo>
                                <a:cubicBezTo>
                                  <a:pt x="25400" y="43180"/>
                                  <a:pt x="17272" y="39878"/>
                                  <a:pt x="3302" y="39243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30"/>
                        <wps:cNvSpPr/>
                        <wps:spPr>
                          <a:xfrm>
                            <a:off x="15502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31"/>
                        <wps:cNvSpPr/>
                        <wps:spPr>
                          <a:xfrm>
                            <a:off x="17506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32"/>
                        <wps:cNvSpPr/>
                        <wps:spPr>
                          <a:xfrm>
                            <a:off x="1972564" y="7816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4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33"/>
                        <wps:cNvSpPr/>
                        <wps:spPr>
                          <a:xfrm>
                            <a:off x="18931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34"/>
                        <wps:cNvSpPr/>
                        <wps:spPr>
                          <a:xfrm>
                            <a:off x="2004886" y="392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35"/>
                        <wps:cNvSpPr/>
                        <wps:spPr>
                          <a:xfrm>
                            <a:off x="2004886" y="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36"/>
                        <wps:cNvSpPr/>
                        <wps:spPr>
                          <a:xfrm>
                            <a:off x="20935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37"/>
                        <wps:cNvSpPr/>
                        <wps:spPr>
                          <a:xfrm>
                            <a:off x="2318131" y="0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7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38"/>
                        <wps:cNvSpPr/>
                        <wps:spPr>
                          <a:xfrm>
                            <a:off x="22360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39"/>
                        <wps:cNvSpPr/>
                        <wps:spPr>
                          <a:xfrm>
                            <a:off x="2347659" y="81"/>
                            <a:ext cx="28639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9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7" y="6522"/>
                                </a:cubicBezTo>
                                <a:cubicBezTo>
                                  <a:pt x="18987" y="6522"/>
                                  <a:pt x="26480" y="13253"/>
                                  <a:pt x="26480" y="21509"/>
                                </a:cubicBezTo>
                                <a:cubicBezTo>
                                  <a:pt x="26480" y="21509"/>
                                  <a:pt x="26480" y="27350"/>
                                  <a:pt x="22416" y="33193"/>
                                </a:cubicBezTo>
                                <a:cubicBezTo>
                                  <a:pt x="22416" y="33193"/>
                                  <a:pt x="18352" y="39034"/>
                                  <a:pt x="5652" y="46909"/>
                                </a:cubicBezTo>
                                <a:cubicBezTo>
                                  <a:pt x="5652" y="46909"/>
                                  <a:pt x="18733" y="57069"/>
                                  <a:pt x="22924" y="63037"/>
                                </a:cubicBezTo>
                                <a:cubicBezTo>
                                  <a:pt x="22924" y="63037"/>
                                  <a:pt x="28639" y="70531"/>
                                  <a:pt x="28639" y="78912"/>
                                </a:cubicBezTo>
                                <a:cubicBezTo>
                                  <a:pt x="28639" y="78912"/>
                                  <a:pt x="28639" y="89581"/>
                                  <a:pt x="20511" y="97200"/>
                                </a:cubicBezTo>
                                <a:cubicBezTo>
                                  <a:pt x="20511" y="97200"/>
                                  <a:pt x="18479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5" y="100757"/>
                                </a:lnTo>
                                <a:cubicBezTo>
                                  <a:pt x="445" y="100757"/>
                                  <a:pt x="8446" y="100757"/>
                                  <a:pt x="13272" y="96184"/>
                                </a:cubicBezTo>
                                <a:cubicBezTo>
                                  <a:pt x="13272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1" y="75484"/>
                                </a:cubicBezTo>
                                <a:cubicBezTo>
                                  <a:pt x="15431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6" y="35986"/>
                                  <a:pt x="13399" y="31414"/>
                                </a:cubicBezTo>
                                <a:cubicBezTo>
                                  <a:pt x="13399" y="31414"/>
                                  <a:pt x="15812" y="26715"/>
                                  <a:pt x="15812" y="21000"/>
                                </a:cubicBezTo>
                                <a:cubicBezTo>
                                  <a:pt x="15812" y="21000"/>
                                  <a:pt x="15812" y="12999"/>
                                  <a:pt x="11367" y="8682"/>
                                </a:cubicBezTo>
                                <a:cubicBezTo>
                                  <a:pt x="11367" y="8682"/>
                                  <a:pt x="10287" y="7570"/>
                                  <a:pt x="8271" y="6459"/>
                                </a:cubicBezTo>
                                <a:lnTo>
                                  <a:pt x="0" y="43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40"/>
                        <wps:cNvSpPr/>
                        <wps:spPr>
                          <a:xfrm>
                            <a:off x="24364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41"/>
                        <wps:cNvSpPr/>
                        <wps:spPr>
                          <a:xfrm>
                            <a:off x="2659888" y="87547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0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42"/>
                        <wps:cNvSpPr/>
                        <wps:spPr>
                          <a:xfrm>
                            <a:off x="2657729" y="0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43"/>
                        <wps:cNvSpPr/>
                        <wps:spPr>
                          <a:xfrm>
                            <a:off x="25789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44"/>
                        <wps:cNvSpPr/>
                        <wps:spPr>
                          <a:xfrm>
                            <a:off x="2689225" y="0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2573" y="0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45"/>
                        <wps:cNvSpPr/>
                        <wps:spPr>
                          <a:xfrm>
                            <a:off x="27793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46"/>
                        <wps:cNvSpPr/>
                        <wps:spPr>
                          <a:xfrm>
                            <a:off x="30002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47"/>
                        <wps:cNvSpPr/>
                        <wps:spPr>
                          <a:xfrm>
                            <a:off x="29245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48"/>
                        <wps:cNvSpPr/>
                        <wps:spPr>
                          <a:xfrm>
                            <a:off x="30327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49"/>
                        <wps:cNvSpPr/>
                        <wps:spPr>
                          <a:xfrm>
                            <a:off x="31222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50"/>
                        <wps:cNvSpPr/>
                        <wps:spPr>
                          <a:xfrm>
                            <a:off x="33431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51"/>
                        <wps:cNvSpPr/>
                        <wps:spPr>
                          <a:xfrm>
                            <a:off x="32674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52"/>
                        <wps:cNvSpPr/>
                        <wps:spPr>
                          <a:xfrm>
                            <a:off x="33756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53"/>
                        <wps:cNvSpPr/>
                        <wps:spPr>
                          <a:xfrm>
                            <a:off x="34651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54"/>
                        <wps:cNvSpPr/>
                        <wps:spPr>
                          <a:xfrm>
                            <a:off x="3682873" y="31198"/>
                            <a:ext cx="25019" cy="45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5256">
                                <a:moveTo>
                                  <a:pt x="25019" y="0"/>
                                </a:moveTo>
                                <a:lnTo>
                                  <a:pt x="25019" y="9442"/>
                                </a:lnTo>
                                <a:lnTo>
                                  <a:pt x="7366" y="34461"/>
                                </a:lnTo>
                                <a:lnTo>
                                  <a:pt x="25019" y="34461"/>
                                </a:lnTo>
                                <a:lnTo>
                                  <a:pt x="25019" y="45256"/>
                                </a:lnTo>
                                <a:lnTo>
                                  <a:pt x="0" y="45256"/>
                                </a:lnTo>
                                <a:lnTo>
                                  <a:pt x="0" y="35731"/>
                                </a:ln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55"/>
                        <wps:cNvSpPr/>
                        <wps:spPr>
                          <a:xfrm>
                            <a:off x="36103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56"/>
                        <wps:cNvSpPr/>
                        <wps:spPr>
                          <a:xfrm>
                            <a:off x="3707892" y="0"/>
                            <a:ext cx="4343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02997">
                                <a:moveTo>
                                  <a:pt x="21844" y="0"/>
                                </a:moveTo>
                                <a:lnTo>
                                  <a:pt x="29972" y="0"/>
                                </a:lnTo>
                                <a:lnTo>
                                  <a:pt x="29972" y="65659"/>
                                </a:lnTo>
                                <a:lnTo>
                                  <a:pt x="43434" y="65659"/>
                                </a:lnTo>
                                <a:lnTo>
                                  <a:pt x="43434" y="76453"/>
                                </a:lnTo>
                                <a:lnTo>
                                  <a:pt x="29972" y="76453"/>
                                </a:lnTo>
                                <a:lnTo>
                                  <a:pt x="29972" y="102997"/>
                                </a:lnTo>
                                <a:lnTo>
                                  <a:pt x="17653" y="102997"/>
                                </a:lnTo>
                                <a:lnTo>
                                  <a:pt x="17653" y="76453"/>
                                </a:lnTo>
                                <a:lnTo>
                                  <a:pt x="0" y="76453"/>
                                </a:lnTo>
                                <a:lnTo>
                                  <a:pt x="0" y="65659"/>
                                </a:lnTo>
                                <a:lnTo>
                                  <a:pt x="17653" y="65659"/>
                                </a:lnTo>
                                <a:lnTo>
                                  <a:pt x="17653" y="15621"/>
                                </a:lnTo>
                                <a:lnTo>
                                  <a:pt x="0" y="40640"/>
                                </a:lnTo>
                                <a:lnTo>
                                  <a:pt x="0" y="31198"/>
                                </a:lnTo>
                                <a:lnTo>
                                  <a:pt x="2184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57"/>
                        <wps:cNvSpPr/>
                        <wps:spPr>
                          <a:xfrm>
                            <a:off x="38080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58"/>
                        <wps:cNvSpPr/>
                        <wps:spPr>
                          <a:xfrm>
                            <a:off x="4032631" y="0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7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59"/>
                        <wps:cNvSpPr/>
                        <wps:spPr>
                          <a:xfrm>
                            <a:off x="39532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60"/>
                        <wps:cNvSpPr/>
                        <wps:spPr>
                          <a:xfrm>
                            <a:off x="4062158" y="81"/>
                            <a:ext cx="28639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9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6" y="6522"/>
                                </a:cubicBezTo>
                                <a:cubicBezTo>
                                  <a:pt x="18986" y="6522"/>
                                  <a:pt x="26480" y="13253"/>
                                  <a:pt x="26480" y="21509"/>
                                </a:cubicBezTo>
                                <a:cubicBezTo>
                                  <a:pt x="26480" y="21509"/>
                                  <a:pt x="26480" y="27350"/>
                                  <a:pt x="22416" y="33193"/>
                                </a:cubicBezTo>
                                <a:cubicBezTo>
                                  <a:pt x="22416" y="33193"/>
                                  <a:pt x="18352" y="39034"/>
                                  <a:pt x="5652" y="46909"/>
                                </a:cubicBezTo>
                                <a:cubicBezTo>
                                  <a:pt x="5652" y="46909"/>
                                  <a:pt x="18733" y="57069"/>
                                  <a:pt x="22923" y="63037"/>
                                </a:cubicBezTo>
                                <a:cubicBezTo>
                                  <a:pt x="22923" y="63037"/>
                                  <a:pt x="28639" y="70531"/>
                                  <a:pt x="28639" y="78912"/>
                                </a:cubicBezTo>
                                <a:cubicBezTo>
                                  <a:pt x="28639" y="78912"/>
                                  <a:pt x="28639" y="89581"/>
                                  <a:pt x="20511" y="97200"/>
                                </a:cubicBezTo>
                                <a:cubicBezTo>
                                  <a:pt x="20511" y="97200"/>
                                  <a:pt x="18479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5" y="100757"/>
                                </a:lnTo>
                                <a:cubicBezTo>
                                  <a:pt x="445" y="100757"/>
                                  <a:pt x="8446" y="100757"/>
                                  <a:pt x="13272" y="96184"/>
                                </a:cubicBezTo>
                                <a:cubicBezTo>
                                  <a:pt x="13272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0" y="75484"/>
                                </a:cubicBezTo>
                                <a:cubicBezTo>
                                  <a:pt x="15430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6" y="35986"/>
                                  <a:pt x="13398" y="31414"/>
                                </a:cubicBezTo>
                                <a:cubicBezTo>
                                  <a:pt x="13398" y="31414"/>
                                  <a:pt x="15811" y="26715"/>
                                  <a:pt x="15811" y="21000"/>
                                </a:cubicBezTo>
                                <a:cubicBezTo>
                                  <a:pt x="15811" y="21000"/>
                                  <a:pt x="15811" y="12999"/>
                                  <a:pt x="11367" y="8682"/>
                                </a:cubicBezTo>
                                <a:cubicBezTo>
                                  <a:pt x="11367" y="8682"/>
                                  <a:pt x="10287" y="7570"/>
                                  <a:pt x="8271" y="6459"/>
                                </a:cubicBezTo>
                                <a:lnTo>
                                  <a:pt x="0" y="43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61"/>
                        <wps:cNvSpPr/>
                        <wps:spPr>
                          <a:xfrm>
                            <a:off x="2326767" y="19050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62"/>
                        <wps:cNvSpPr/>
                        <wps:spPr>
                          <a:xfrm>
                            <a:off x="2250567" y="19050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63"/>
                        <wps:cNvSpPr/>
                        <wps:spPr>
                          <a:xfrm>
                            <a:off x="492760" y="141097"/>
                            <a:ext cx="3632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00">
                                <a:moveTo>
                                  <a:pt x="0" y="0"/>
                                </a:moveTo>
                                <a:lnTo>
                                  <a:pt x="36322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65"/>
                        <wps:cNvSpPr/>
                        <wps:spPr>
                          <a:xfrm>
                            <a:off x="112268" y="394140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Shape 66"/>
                        <wps:cNvSpPr/>
                        <wps:spPr>
                          <a:xfrm>
                            <a:off x="0" y="391287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67"/>
                        <wps:cNvSpPr/>
                        <wps:spPr>
                          <a:xfrm>
                            <a:off x="144272" y="440690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68"/>
                        <wps:cNvSpPr/>
                        <wps:spPr>
                          <a:xfrm>
                            <a:off x="178689" y="394156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69"/>
                        <wps:cNvSpPr/>
                        <wps:spPr>
                          <a:xfrm>
                            <a:off x="144272" y="391287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"/>
                        <wps:cNvSpPr/>
                        <wps:spPr>
                          <a:xfrm>
                            <a:off x="254381" y="391287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1"/>
                        <wps:cNvSpPr/>
                        <wps:spPr>
                          <a:xfrm>
                            <a:off x="209995" y="391287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2"/>
                        <wps:cNvSpPr/>
                        <wps:spPr>
                          <a:xfrm>
                            <a:off x="379095" y="417576"/>
                            <a:ext cx="10033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0955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906"/>
                                  <a:pt x="80772" y="9906"/>
                                </a:cubicBezTo>
                                <a:cubicBezTo>
                                  <a:pt x="80772" y="9906"/>
                                  <a:pt x="85090" y="9906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127"/>
                                </a:cubicBezTo>
                                <a:lnTo>
                                  <a:pt x="100330" y="1777"/>
                                </a:lnTo>
                                <a:cubicBezTo>
                                  <a:pt x="100330" y="1777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0955"/>
                                  <a:pt x="70612" y="20955"/>
                                </a:cubicBezTo>
                                <a:cubicBezTo>
                                  <a:pt x="70612" y="20955"/>
                                  <a:pt x="62230" y="20955"/>
                                  <a:pt x="46609" y="16002"/>
                                </a:cubicBezTo>
                                <a:cubicBezTo>
                                  <a:pt x="46609" y="16002"/>
                                  <a:pt x="30861" y="11049"/>
                                  <a:pt x="22606" y="11049"/>
                                </a:cubicBezTo>
                                <a:cubicBezTo>
                                  <a:pt x="22606" y="11049"/>
                                  <a:pt x="9271" y="11049"/>
                                  <a:pt x="4318" y="20827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9177"/>
                                  <a:pt x="5461" y="7874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3"/>
                        <wps:cNvSpPr/>
                        <wps:spPr>
                          <a:xfrm>
                            <a:off x="379095" y="387350"/>
                            <a:ext cx="100330" cy="2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1082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778"/>
                                  <a:pt x="80772" y="9778"/>
                                </a:cubicBezTo>
                                <a:cubicBezTo>
                                  <a:pt x="80772" y="9778"/>
                                  <a:pt x="85090" y="9778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253"/>
                                </a:cubicBezTo>
                                <a:lnTo>
                                  <a:pt x="100330" y="1778"/>
                                </a:lnTo>
                                <a:cubicBezTo>
                                  <a:pt x="100330" y="1778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1082"/>
                                  <a:pt x="70612" y="21082"/>
                                </a:cubicBezTo>
                                <a:cubicBezTo>
                                  <a:pt x="70612" y="21082"/>
                                  <a:pt x="62230" y="21082"/>
                                  <a:pt x="46609" y="16128"/>
                                </a:cubicBezTo>
                                <a:cubicBezTo>
                                  <a:pt x="46609" y="16128"/>
                                  <a:pt x="30861" y="11176"/>
                                  <a:pt x="22606" y="11176"/>
                                </a:cubicBezTo>
                                <a:cubicBezTo>
                                  <a:pt x="22606" y="11176"/>
                                  <a:pt x="9271" y="11176"/>
                                  <a:pt x="4318" y="20828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0" y="19303"/>
                                  <a:pt x="5461" y="8001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4"/>
                        <wps:cNvSpPr/>
                        <wps:spPr>
                          <a:xfrm>
                            <a:off x="613664" y="363416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5"/>
                        <wps:cNvSpPr/>
                        <wps:spPr>
                          <a:xfrm>
                            <a:off x="534289" y="35560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76"/>
                        <wps:cNvSpPr/>
                        <wps:spPr>
                          <a:xfrm>
                            <a:off x="693928" y="4441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7"/>
                        <wps:cNvSpPr/>
                        <wps:spPr>
                          <a:xfrm>
                            <a:off x="645986" y="3948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4" y="15875"/>
                                </a:cubicBezTo>
                                <a:cubicBezTo>
                                  <a:pt x="13144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8"/>
                        <wps:cNvSpPr/>
                        <wps:spPr>
                          <a:xfrm>
                            <a:off x="803275" y="357632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9"/>
                        <wps:cNvSpPr/>
                        <wps:spPr>
                          <a:xfrm>
                            <a:off x="724789" y="35560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80"/>
                        <wps:cNvSpPr/>
                        <wps:spPr>
                          <a:xfrm>
                            <a:off x="645986" y="355600"/>
                            <a:ext cx="29400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0" h="16816">
                                <a:moveTo>
                                  <a:pt x="25210" y="0"/>
                                </a:moveTo>
                                <a:lnTo>
                                  <a:pt x="29400" y="0"/>
                                </a:lnTo>
                                <a:lnTo>
                                  <a:pt x="29400" y="2794"/>
                                </a:lnTo>
                                <a:cubicBezTo>
                                  <a:pt x="29400" y="2794"/>
                                  <a:pt x="19621" y="3810"/>
                                  <a:pt x="13399" y="6603"/>
                                </a:cubicBezTo>
                                <a:cubicBezTo>
                                  <a:pt x="13399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395D0E" id="Group 1" o:spid="_x0000_s1026" style="width:324.8pt;height:36.3pt;mso-position-horizontal-relative:char;mso-position-vertical-relative:line" coordsize="41249,4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">
                <v:shape id="Shape 7" o:spid="_x0000_s1027" style="position:absolute;left:1122;top:1274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" o:spid="_x0000_s1028" style="position:absolute;top:1245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" o:spid="_x0000_s1029" style="position:absolute;left:1442;top:1739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10" o:spid="_x0000_s1030" style="position:absolute;left:1786;top:1274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11" o:spid="_x0000_s1031" style="position:absolute;left:1442;top:1245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12" o:spid="_x0000_s1032" style="position:absolute;left:2543;top:1245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3" o:spid="_x0000_s1033" style="position:absolute;left:2099;top:1245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344" o:spid="_x0000_s1034" style="position:absolute;left:3558;top:1503;width:804;height:92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345" o:spid="_x0000_s1035" style="position:absolute;left:3558;top:1262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16" o:spid="_x0000_s1036" style="position:absolute;left:5999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" path="m32512,r,4906l29781,5429v-1746,571,-4000,1714,-6032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17" o:spid="_x0000_s1037" style="position:absolute;left:5360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18" o:spid="_x0000_s1038" style="position:absolute;left:6324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" path="m381,v,,11557,,20828,11938c21209,11938,32766,26415,32766,51562v,,,17526,-5080,29845c27686,81407,22606,93726,14732,99187v,,-1937,1397,-4794,2794l,104672r,-4641l2318,99616v1556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19" o:spid="_x0000_s1039" style="position:absolute;left:7219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0" o:spid="_x0000_s1040" style="position:absolute;left:9453;top:875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" path="m29337,r,10248l22558,13672c17780,15640,11239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21" o:spid="_x0000_s1041" style="position:absolute;left:9432;width:315;height:662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" path="m31496,r,l31496,5295,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22" o:spid="_x0000_s1042" style="position:absolute;left:8789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23" o:spid="_x0000_s1043" style="position:absolute;left:9747;width:321;height:977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" path="m,l7382,1286v4238,1286,9572,3857,13954,9001c21336,10287,32131,22987,32131,41656v,,,16891,-8128,31369c24003,73025,15748,87503,1016,97282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24" o:spid="_x0000_s1044" style="position:absolute;left:10648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5" o:spid="_x0000_s1045" style="position:absolute;left:12857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26" o:spid="_x0000_s1046" style="position:absolute;left:12073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27" o:spid="_x0000_s1047" style="position:absolute;left:13182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28" o:spid="_x0000_s1048" style="position:absolute;left:14077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9" o:spid="_x0000_s1049" style="position:absolute;left:16304;top:20;width:587;height:1027;visibility:visible;mso-wrap-style:square;v-text-anchor:top" coordsize="58674,102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" path="m22606,l58674,,52959,12700r-30353,l16002,26162v,,19685,2921,31242,14732c47244,40894,57150,50927,57150,64643v,,,8001,-3175,14732c53975,79375,50800,86234,45847,91059v,,-4953,4700,-10922,7493c34925,98552,26416,102743,17272,102743v,,-9144,,-13208,-3048c4064,99695,,96647,,92837v,,,-2032,1651,-3683c1651,89154,3302,87503,5969,87503v,,1905,,3429,508c9398,88011,10922,88647,14224,91186v,,5588,3811,11303,3811c25527,94997,34290,94997,40894,88519v,,6477,-6604,6477,-16129c47371,72390,47371,63247,41529,55372v,,-5842,-8000,-16129,-12192c25400,43180,17272,39878,3302,39243l22606,xe" fillcolor="black" stroked="f" strokeweight="0">
                  <v:stroke miterlimit="83231f" joinstyle="miter" endcap="square"/>
                  <v:path arrowok="t" textboxrect="0,0,58674,102743"/>
                </v:shape>
                <v:shape id="Shape 30" o:spid="_x0000_s1050" style="position:absolute;left:15502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31" o:spid="_x0000_s1051" style="position:absolute;left:17506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32" o:spid="_x0000_s1052" style="position:absolute;left:19725;top:78;width:323;height:969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" path="m32321,r,9000l29861,11726v-2016,2429,-4525,5794,-6493,9540c23368,21266,19431,28760,16637,38792v,,2667,-1841,6699,-3683l32321,32887r,5668l31115,38030v,,-2794,,-6096,1144c25019,39174,21717,40444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33" o:spid="_x0000_s1053" style="position:absolute;left:18931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34" o:spid="_x0000_s1054" style="position:absolute;left:20048;top:392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35" o:spid="_x0000_s1055" style="position:absolute;left:20048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36" o:spid="_x0000_s1056" style="position:absolute;left:20935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37" o:spid="_x0000_s1057" style="position:absolute;left:23181;width:295;height:1047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7,97917r9270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38" o:spid="_x0000_s1058" style="position:absolute;left:22360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39" o:spid="_x0000_s1059" style="position:absolute;left:23476;width:286;height:1046;visibility:visible;mso-wrap-style:square;v-text-anchor:top" coordsize="28639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" path="m,l6382,744v4000,825,8922,2476,12605,5778c18987,6522,26480,13253,26480,21509v,,,5841,-4064,11684c22416,33193,18352,39034,5652,46909v,,13081,10160,17272,16128c22924,63037,28639,70531,28639,78912v,,,10669,-8128,18288c20511,97200,18479,99074,14811,100947l,104525r,-3902l445,100757v,,8001,,12827,-4573c13272,96184,18098,91612,18098,85009v,,,-5335,-2667,-9525c15431,75484,14065,73515,10700,69959l,60335,,42372r2096,1742c2096,44114,10986,35986,13399,31414v,,2413,-4699,2413,-10414c15812,21000,15812,12999,11367,8682v,,-1080,-1112,-3096,-2223l,4349,,xe" fillcolor="black" stroked="f" strokeweight="0">
                  <v:stroke miterlimit="83231f" joinstyle="miter" endcap="square"/>
                  <v:path arrowok="t" textboxrect="0,0,28639,104525"/>
                </v:shape>
                <v:shape id="Shape 40" o:spid="_x0000_s1060" style="position:absolute;left:24364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41" o:spid="_x0000_s1061" style="position:absolute;left:26598;top:875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" path="m29337,r,10248l22558,13672c17780,15640,11239,17609,4191,17609l,17609,,14815v,,9525,-127,17907,-4572c17907,10243,19970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42" o:spid="_x0000_s1062" style="position:absolute;left:26577;width:315;height:662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" path="m31496,r,5295l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43" o:spid="_x0000_s1063" style="position:absolute;left:25789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44" o:spid="_x0000_s1064" style="position:absolute;left:26892;width:321;height:977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" path="m,c,,12573,,21336,10287v,,10795,12700,10795,31369c32131,41656,32131,58547,24003,73025v,,-8255,14478,-22987,24257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45" o:spid="_x0000_s1065" style="position:absolute;left:27793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46" o:spid="_x0000_s1066" style="position:absolute;left:30002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47" o:spid="_x0000_s1067" style="position:absolute;left:29245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48" o:spid="_x0000_s1068" style="position:absolute;left:30327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49" o:spid="_x0000_s1069" style="position:absolute;left:31222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50" o:spid="_x0000_s1070" style="position:absolute;left:33431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51" o:spid="_x0000_s1071" style="position:absolute;left:32674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52" o:spid="_x0000_s1072" style="position:absolute;left:33756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53" o:spid="_x0000_s1073" style="position:absolute;left:34651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54" o:spid="_x0000_s1074" style="position:absolute;left:36828;top:311;width:250;height:453;visibility:visible;mso-wrap-style:square;v-text-anchor:top" coordsize="25019,4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" path="m25019,r,9442l7366,34461r17653,l25019,45256,,45256,,35731,25019,xe" fillcolor="black" stroked="f" strokeweight="0">
                  <v:stroke miterlimit="83231f" joinstyle="miter" endcap="square"/>
                  <v:path arrowok="t" textboxrect="0,0,25019,45256"/>
                </v:shape>
                <v:shape id="Shape 55" o:spid="_x0000_s1075" style="position:absolute;left:36103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56" o:spid="_x0000_s1076" style="position:absolute;left:37078;width:435;height:1029;visibility:visible;mso-wrap-style:square;v-text-anchor:top" coordsize="4343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" path="m21844,r8128,l29972,65659r13462,l43434,76453r-13462,l29972,102997r-12319,l17653,76453,,76453,,65659r17653,l17653,15621,,40640,,31198,21844,xe" fillcolor="black" stroked="f" strokeweight="0">
                  <v:stroke miterlimit="83231f" joinstyle="miter" endcap="square"/>
                  <v:path arrowok="t" textboxrect="0,0,43434,102997"/>
                </v:shape>
                <v:shape id="Shape 57" o:spid="_x0000_s1077" style="position:absolute;left:38080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58" o:spid="_x0000_s1078" style="position:absolute;left:40326;width:295;height:1047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7,97917r9270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59" o:spid="_x0000_s1079" style="position:absolute;left:39532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60" o:spid="_x0000_s1080" style="position:absolute;left:40621;width:286;height:1046;visibility:visible;mso-wrap-style:square;v-text-anchor:top" coordsize="28639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" path="m,l6382,744v4000,825,8922,2476,12604,5778c18986,6522,26480,13253,26480,21509v,,,5841,-4064,11684c22416,33193,18352,39034,5652,46909v,,13081,10160,17271,16128c22923,63037,28639,70531,28639,78912v,,,10669,-8128,18288c20511,97200,18479,99074,14811,100947l,104525r,-3902l445,100757v,,8001,,12827,-4573c13272,96184,18098,91612,18098,85009v,,,-5335,-2668,-9525c15430,75484,14065,73515,10700,69959l,60335,,42372r2096,1742c2096,44114,10986,35986,13398,31414v,,2413,-4699,2413,-10414c15811,21000,15811,12999,11367,8682v,,-1080,-1112,-3096,-2223l,4349,,xe" fillcolor="black" stroked="f" strokeweight="0">
                  <v:stroke miterlimit="83231f" joinstyle="miter" endcap="square"/>
                  <v:path arrowok="t" textboxrect="0,0,28639,104525"/>
                </v:shape>
                <v:shape id="Shape 61" o:spid="_x0000_s1081" style="position:absolute;left:23267;top:1905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62" o:spid="_x0000_s1082" style="position:absolute;left:22505;top:1905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63" o:spid="_x0000_s1083" style="position:absolute;left:4927;top:1410;width:36322;height:0;visibility:visible;mso-wrap-style:square;v-text-anchor:top" coordsize="3632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" path="m,l3632200,e" filled="f" strokeweight=".5pt">
                  <v:stroke miterlimit="83231f" joinstyle="miter" endcap="square"/>
                  <v:path arrowok="t" textboxrect="0,0,3632200,0"/>
                </v:shape>
                <v:shape id="Shape 65" o:spid="_x0000_s1084" style="position:absolute;left:1122;top:3941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66" o:spid="_x0000_s1085" style="position:absolute;top:3912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67" o:spid="_x0000_s1086" style="position:absolute;left:1442;top:4406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68" o:spid="_x0000_s1087" style="position:absolute;left:1786;top:3941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69" o:spid="_x0000_s1088" style="position:absolute;left:1442;top:3912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70" o:spid="_x0000_s1089" style="position:absolute;left:2543;top:3912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71" o:spid="_x0000_s1090" style="position:absolute;left:2099;top:3912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72" o:spid="_x0000_s1091" style="position:absolute;left:3790;top:4175;width:1004;height:210;visibility:visible;mso-wrap-style:square;v-text-anchor:top" coordsize="10033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" path="m29591,v,,6350,,17399,3556c46990,3556,66802,9906,80772,9906v,,4318,,8636,-2794c89408,7112,93853,4318,96012,127r4318,1650c100330,1777,94869,13081,89281,17018v,,-6223,3937,-18669,3937c70612,20955,62230,20955,46609,16002v,,-15748,-4953,-24003,-4953c22606,11049,9271,11049,4318,20827l,19177v,,5461,-11303,11303,-15240c11303,3937,17018,,29591,xe" fillcolor="black" stroked="f" strokeweight="0">
                  <v:stroke miterlimit="83231f" joinstyle="miter" endcap="square"/>
                  <v:path arrowok="t" textboxrect="0,0,100330,20955"/>
                </v:shape>
                <v:shape id="Shape 73" o:spid="_x0000_s1092" style="position:absolute;left:3790;top:3873;width:1004;height:211;visibility:visible;mso-wrap-style:square;v-text-anchor:top" coordsize="100330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" path="m29591,v,,6350,,17399,3556c46990,3556,66802,9778,80772,9778v,,4318,,8636,-2666c89408,7112,93853,4318,96012,253r4318,1525c100330,1778,94869,13081,89281,17018v,,-6223,4064,-18669,4064c70612,21082,62230,21082,46609,16128v,,-15748,-4952,-24003,-4952c22606,11176,9271,11176,4318,20828l,19303v,,5461,-11302,11303,-15366c11303,3937,17018,,29591,xe" fillcolor="black" stroked="f" strokeweight="0">
                  <v:stroke miterlimit="83231f" joinstyle="miter" endcap="square"/>
                  <v:path arrowok="t" textboxrect="0,0,100330,21082"/>
                </v:shape>
                <v:shape id="Shape 74" o:spid="_x0000_s1093" style="position:absolute;left:6136;top:3634;width:323;height:969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75" o:spid="_x0000_s1094" style="position:absolute;left:5342;top:3556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76" o:spid="_x0000_s1095" style="position:absolute;left:6939;top:4441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77" o:spid="_x0000_s1096" style="position:absolute;left:6459;top:394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4,15875v,,-1270,-2318,-3698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78" o:spid="_x0000_s1097" style="position:absolute;left:8032;top:3576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79" o:spid="_x0000_s1098" style="position:absolute;left:7247;top:3556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80" o:spid="_x0000_s1099" style="position:absolute;left:6459;top:3556;width:294;height:168;visibility:visible;mso-wrap-style:square;v-text-anchor:top" coordsize="29400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" path="m25210,r4190,l29400,2794v,,-9779,1016,-16001,3809c13399,6603,7175,9525,1079,15621l,16816,,7816,7810,3302c7810,3302,17082,,25210,xe" fillcolor="black" stroked="f" strokeweight="0">
                  <v:stroke miterlimit="83231f" joinstyle="miter" endcap="square"/>
                  <v:path arrowok="t" textboxrect="0,0,29400,16816"/>
                </v:shape>
                <w10:anchorlock/>
              </v:group>
            </w:pict>
          </mc:Fallback>
        </mc:AlternateContent>
      </w:r>
    </w:p>
    <w:p w:rsidR="001830E5" w:rsidRPr="001830E5" w:rsidRDefault="001830E5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830E5">
        <w:rPr>
          <w:rFonts w:ascii="Times New Roman" w:hAnsi="Times New Roman" w:cs="Times New Roman"/>
          <w:b/>
          <w:i/>
          <w:sz w:val="24"/>
          <w:szCs w:val="24"/>
        </w:rPr>
        <w:t>Midrange</w:t>
      </w:r>
    </w:p>
    <w:p w:rsidR="001830E5" w:rsidRDefault="001830E5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w:drawing>
          <wp:inline distT="0" distB="0" distL="0" distR="0" wp14:anchorId="2EB1CDAF" wp14:editId="762C8E5C">
            <wp:extent cx="3803904" cy="1002792"/>
            <wp:effectExtent l="0" t="0" r="0" b="0"/>
            <wp:docPr id="836" name="Picture 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Picture 83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3904" cy="100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0E5" w:rsidRPr="001830E5" w:rsidRDefault="001830E5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830E5">
        <w:rPr>
          <w:rFonts w:ascii="Times New Roman" w:hAnsi="Times New Roman" w:cs="Times New Roman"/>
          <w:b/>
          <w:i/>
          <w:sz w:val="24"/>
          <w:szCs w:val="24"/>
        </w:rPr>
        <w:t>Mode</w:t>
      </w:r>
    </w:p>
    <w:p w:rsidR="000D6414" w:rsidRPr="00DB0F98" w:rsidRDefault="00DB0F98" w:rsidP="000D6414">
      <w:pPr>
        <w:rPr>
          <w:rFonts w:ascii="Times New Roman" w:hAnsi="Times New Roman" w:cs="Times New Roman"/>
          <w:sz w:val="24"/>
          <w:szCs w:val="24"/>
        </w:rPr>
      </w:pPr>
      <w:r w:rsidRPr="00DB0F98">
        <w:rPr>
          <w:rFonts w:ascii="Times New Roman" w:hAnsi="Times New Roman" w:cs="Times New Roman"/>
          <w:sz w:val="24"/>
          <w:szCs w:val="24"/>
        </w:rPr>
        <w:t>The mode of the data is 30</w:t>
      </w:r>
    </w:p>
    <w:p w:rsidR="000D6414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t xml:space="preserve">9. Airline passengers. The data show a sample of the number of passengers in millions that major airlines carried for a recent year. Find the mean, median, midrange and mode for the data. </w:t>
      </w:r>
    </w:p>
    <w:p w:rsidR="000D6414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lastRenderedPageBreak/>
        <w:t>143.8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17.7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8.5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120.4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33.0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7.1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27.1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10.0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5.0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6.1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4.3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3.1</w:t>
      </w:r>
      <w:r w:rsidR="00B31E65">
        <w:rPr>
          <w:rFonts w:ascii="Times New Roman" w:hAnsi="Times New Roman" w:cs="Times New Roman"/>
          <w:sz w:val="24"/>
          <w:szCs w:val="24"/>
        </w:rPr>
        <w:tab/>
      </w:r>
      <w:r w:rsidRPr="0004263E">
        <w:rPr>
          <w:rFonts w:ascii="Times New Roman" w:hAnsi="Times New Roman" w:cs="Times New Roman"/>
          <w:sz w:val="24"/>
          <w:szCs w:val="24"/>
        </w:rPr>
        <w:t>12.1</w:t>
      </w:r>
    </w:p>
    <w:p w:rsidR="00B31E65" w:rsidRPr="008654F3" w:rsidRDefault="00B31E65" w:rsidP="000D6414">
      <w:pPr>
        <w:rPr>
          <w:rFonts w:ascii="Times New Roman" w:hAnsi="Times New Roman" w:cs="Times New Roman"/>
          <w:i/>
          <w:sz w:val="24"/>
          <w:szCs w:val="24"/>
        </w:rPr>
      </w:pPr>
      <w:r w:rsidRPr="008654F3">
        <w:rPr>
          <w:rFonts w:ascii="Times New Roman" w:hAnsi="Times New Roman" w:cs="Times New Roman"/>
          <w:b/>
          <w:i/>
          <w:sz w:val="24"/>
          <w:szCs w:val="24"/>
        </w:rPr>
        <w:t>Mean</w:t>
      </w:r>
      <w:r w:rsidR="008654F3">
        <w:rPr>
          <w:rFonts w:ascii="Times New Roman" w:hAnsi="Times New Roman" w:cs="Times New Roman"/>
          <w:b/>
          <w:sz w:val="24"/>
          <w:szCs w:val="24"/>
        </w:rPr>
        <w:tab/>
      </w:r>
      <w:r w:rsidR="008654F3">
        <w:rPr>
          <w:noProof/>
          <w:lang w:val="en-US"/>
        </w:rPr>
        <mc:AlternateContent>
          <mc:Choice Requires="wpg">
            <w:drawing>
              <wp:inline distT="0" distB="0" distL="0" distR="0" wp14:anchorId="4A63A979" wp14:editId="6C69570E">
                <wp:extent cx="5648960" cy="460756"/>
                <wp:effectExtent l="0" t="0" r="0" b="0"/>
                <wp:docPr id="822" name="Group 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960" cy="460756"/>
                          <a:chOff x="0" y="0"/>
                          <a:chExt cx="5648960" cy="460756"/>
                        </a:xfrm>
                      </wpg:grpSpPr>
                      <wps:wsp>
                        <wps:cNvPr id="823" name="Shape 7"/>
                        <wps:cNvSpPr/>
                        <wps:spPr>
                          <a:xfrm>
                            <a:off x="112268" y="127440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" name="Shape 8"/>
                        <wps:cNvSpPr/>
                        <wps:spPr>
                          <a:xfrm>
                            <a:off x="0" y="124587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" name="Shape 9"/>
                        <wps:cNvSpPr/>
                        <wps:spPr>
                          <a:xfrm>
                            <a:off x="144272" y="173990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" name="Shape 10"/>
                        <wps:cNvSpPr/>
                        <wps:spPr>
                          <a:xfrm>
                            <a:off x="178689" y="127456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" name="Shape 11"/>
                        <wps:cNvSpPr/>
                        <wps:spPr>
                          <a:xfrm>
                            <a:off x="144272" y="124587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" name="Shape 12"/>
                        <wps:cNvSpPr/>
                        <wps:spPr>
                          <a:xfrm>
                            <a:off x="254381" y="124587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" name="Shape 13"/>
                        <wps:cNvSpPr/>
                        <wps:spPr>
                          <a:xfrm>
                            <a:off x="209995" y="124587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" name="Shape 420"/>
                        <wps:cNvSpPr/>
                        <wps:spPr>
                          <a:xfrm>
                            <a:off x="355854" y="150368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1" name="Shape 421"/>
                        <wps:cNvSpPr/>
                        <wps:spPr>
                          <a:xfrm>
                            <a:off x="355854" y="126238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" name="Shape 16"/>
                        <wps:cNvSpPr/>
                        <wps:spPr>
                          <a:xfrm>
                            <a:off x="6050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3" name="Shape 17"/>
                        <wps:cNvSpPr/>
                        <wps:spPr>
                          <a:xfrm>
                            <a:off x="6503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4" name="Shape 18"/>
                        <wps:cNvSpPr/>
                        <wps:spPr>
                          <a:xfrm>
                            <a:off x="5242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" name="Shape 19"/>
                        <wps:cNvSpPr/>
                        <wps:spPr>
                          <a:xfrm>
                            <a:off x="7600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" name="Shape 20"/>
                        <wps:cNvSpPr/>
                        <wps:spPr>
                          <a:xfrm>
                            <a:off x="901573" y="31197"/>
                            <a:ext cx="25019" cy="45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5256">
                                <a:moveTo>
                                  <a:pt x="25019" y="0"/>
                                </a:moveTo>
                                <a:lnTo>
                                  <a:pt x="25019" y="9443"/>
                                </a:lnTo>
                                <a:lnTo>
                                  <a:pt x="7366" y="34462"/>
                                </a:lnTo>
                                <a:lnTo>
                                  <a:pt x="25019" y="34462"/>
                                </a:lnTo>
                                <a:lnTo>
                                  <a:pt x="25019" y="45256"/>
                                </a:lnTo>
                                <a:lnTo>
                                  <a:pt x="0" y="45256"/>
                                </a:lnTo>
                                <a:lnTo>
                                  <a:pt x="0" y="35731"/>
                                </a:ln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21"/>
                        <wps:cNvSpPr/>
                        <wps:spPr>
                          <a:xfrm>
                            <a:off x="9860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Shape 22"/>
                        <wps:cNvSpPr/>
                        <wps:spPr>
                          <a:xfrm>
                            <a:off x="10195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23"/>
                        <wps:cNvSpPr/>
                        <wps:spPr>
                          <a:xfrm>
                            <a:off x="926592" y="0"/>
                            <a:ext cx="4343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02997">
                                <a:moveTo>
                                  <a:pt x="21844" y="0"/>
                                </a:moveTo>
                                <a:lnTo>
                                  <a:pt x="29972" y="0"/>
                                </a:lnTo>
                                <a:lnTo>
                                  <a:pt x="29972" y="65659"/>
                                </a:lnTo>
                                <a:lnTo>
                                  <a:pt x="43434" y="65659"/>
                                </a:lnTo>
                                <a:lnTo>
                                  <a:pt x="43434" y="76453"/>
                                </a:lnTo>
                                <a:lnTo>
                                  <a:pt x="29972" y="76453"/>
                                </a:lnTo>
                                <a:lnTo>
                                  <a:pt x="29972" y="102997"/>
                                </a:lnTo>
                                <a:lnTo>
                                  <a:pt x="17653" y="102997"/>
                                </a:lnTo>
                                <a:lnTo>
                                  <a:pt x="17653" y="76453"/>
                                </a:lnTo>
                                <a:lnTo>
                                  <a:pt x="0" y="76453"/>
                                </a:lnTo>
                                <a:lnTo>
                                  <a:pt x="0" y="65659"/>
                                </a:lnTo>
                                <a:lnTo>
                                  <a:pt x="17653" y="65659"/>
                                </a:lnTo>
                                <a:lnTo>
                                  <a:pt x="17653" y="15621"/>
                                </a:lnTo>
                                <a:lnTo>
                                  <a:pt x="0" y="40640"/>
                                </a:lnTo>
                                <a:lnTo>
                                  <a:pt x="0" y="31197"/>
                                </a:lnTo>
                                <a:lnTo>
                                  <a:pt x="2184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24"/>
                        <wps:cNvSpPr/>
                        <wps:spPr>
                          <a:xfrm>
                            <a:off x="11410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Shape 25"/>
                        <wps:cNvSpPr/>
                        <wps:spPr>
                          <a:xfrm>
                            <a:off x="1287526" y="2032"/>
                            <a:ext cx="58674" cy="102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02743">
                                <a:moveTo>
                                  <a:pt x="22606" y="0"/>
                                </a:moveTo>
                                <a:lnTo>
                                  <a:pt x="58674" y="0"/>
                                </a:lnTo>
                                <a:lnTo>
                                  <a:pt x="52959" y="12700"/>
                                </a:lnTo>
                                <a:lnTo>
                                  <a:pt x="22606" y="12700"/>
                                </a:lnTo>
                                <a:lnTo>
                                  <a:pt x="16002" y="26162"/>
                                </a:lnTo>
                                <a:cubicBezTo>
                                  <a:pt x="16002" y="26162"/>
                                  <a:pt x="35687" y="29083"/>
                                  <a:pt x="47244" y="40894"/>
                                </a:cubicBezTo>
                                <a:cubicBezTo>
                                  <a:pt x="47244" y="40894"/>
                                  <a:pt x="57150" y="50927"/>
                                  <a:pt x="57150" y="64643"/>
                                </a:cubicBezTo>
                                <a:cubicBezTo>
                                  <a:pt x="57150" y="64643"/>
                                  <a:pt x="57150" y="72644"/>
                                  <a:pt x="53975" y="79375"/>
                                </a:cubicBezTo>
                                <a:cubicBezTo>
                                  <a:pt x="53975" y="79375"/>
                                  <a:pt x="50800" y="86234"/>
                                  <a:pt x="45847" y="91059"/>
                                </a:cubicBezTo>
                                <a:cubicBezTo>
                                  <a:pt x="45847" y="91059"/>
                                  <a:pt x="40894" y="95759"/>
                                  <a:pt x="34925" y="98552"/>
                                </a:cubicBezTo>
                                <a:cubicBezTo>
                                  <a:pt x="34925" y="98552"/>
                                  <a:pt x="26416" y="102743"/>
                                  <a:pt x="17272" y="102743"/>
                                </a:cubicBezTo>
                                <a:cubicBezTo>
                                  <a:pt x="17272" y="102743"/>
                                  <a:pt x="8128" y="102743"/>
                                  <a:pt x="4064" y="99695"/>
                                </a:cubicBezTo>
                                <a:cubicBezTo>
                                  <a:pt x="4064" y="99695"/>
                                  <a:pt x="0" y="96647"/>
                                  <a:pt x="0" y="92837"/>
                                </a:cubicBezTo>
                                <a:cubicBezTo>
                                  <a:pt x="0" y="92837"/>
                                  <a:pt x="0" y="90805"/>
                                  <a:pt x="1651" y="89154"/>
                                </a:cubicBezTo>
                                <a:cubicBezTo>
                                  <a:pt x="1651" y="89154"/>
                                  <a:pt x="3302" y="87503"/>
                                  <a:pt x="5969" y="87503"/>
                                </a:cubicBezTo>
                                <a:cubicBezTo>
                                  <a:pt x="5969" y="87503"/>
                                  <a:pt x="7874" y="87503"/>
                                  <a:pt x="9398" y="88011"/>
                                </a:cubicBezTo>
                                <a:cubicBezTo>
                                  <a:pt x="9398" y="88011"/>
                                  <a:pt x="10922" y="88647"/>
                                  <a:pt x="14224" y="91186"/>
                                </a:cubicBezTo>
                                <a:cubicBezTo>
                                  <a:pt x="14224" y="91186"/>
                                  <a:pt x="19812" y="94997"/>
                                  <a:pt x="25527" y="94997"/>
                                </a:cubicBezTo>
                                <a:cubicBezTo>
                                  <a:pt x="25527" y="94997"/>
                                  <a:pt x="34290" y="94997"/>
                                  <a:pt x="40894" y="88519"/>
                                </a:cubicBezTo>
                                <a:cubicBezTo>
                                  <a:pt x="40894" y="88519"/>
                                  <a:pt x="47371" y="81915"/>
                                  <a:pt x="47371" y="72390"/>
                                </a:cubicBezTo>
                                <a:cubicBezTo>
                                  <a:pt x="47371" y="72390"/>
                                  <a:pt x="47371" y="63247"/>
                                  <a:pt x="41529" y="55372"/>
                                </a:cubicBezTo>
                                <a:cubicBezTo>
                                  <a:pt x="41529" y="55372"/>
                                  <a:pt x="35687" y="47372"/>
                                  <a:pt x="25400" y="43180"/>
                                </a:cubicBezTo>
                                <a:cubicBezTo>
                                  <a:pt x="25400" y="43180"/>
                                  <a:pt x="17272" y="39878"/>
                                  <a:pt x="3302" y="39243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26"/>
                        <wps:cNvSpPr/>
                        <wps:spPr>
                          <a:xfrm>
                            <a:off x="14077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27"/>
                        <wps:cNvSpPr/>
                        <wps:spPr>
                          <a:xfrm>
                            <a:off x="1553464" y="7816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4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28"/>
                        <wps:cNvSpPr/>
                        <wps:spPr>
                          <a:xfrm>
                            <a:off x="16337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" name="Shape 29"/>
                        <wps:cNvSpPr/>
                        <wps:spPr>
                          <a:xfrm>
                            <a:off x="1585786" y="392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Shape 30"/>
                        <wps:cNvSpPr/>
                        <wps:spPr>
                          <a:xfrm>
                            <a:off x="16790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Shape 31"/>
                        <wps:cNvSpPr/>
                        <wps:spPr>
                          <a:xfrm>
                            <a:off x="1585786" y="0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32"/>
                        <wps:cNvSpPr/>
                        <wps:spPr>
                          <a:xfrm>
                            <a:off x="17887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33"/>
                        <wps:cNvSpPr/>
                        <wps:spPr>
                          <a:xfrm>
                            <a:off x="20147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34"/>
                        <wps:cNvSpPr/>
                        <wps:spPr>
                          <a:xfrm>
                            <a:off x="1933575" y="2032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2" name="Shape 35"/>
                        <wps:cNvSpPr/>
                        <wps:spPr>
                          <a:xfrm>
                            <a:off x="20600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" name="Shape 36"/>
                        <wps:cNvSpPr/>
                        <wps:spPr>
                          <a:xfrm>
                            <a:off x="21697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4" name="Shape 37"/>
                        <wps:cNvSpPr/>
                        <wps:spPr>
                          <a:xfrm>
                            <a:off x="2318131" y="0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7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38"/>
                        <wps:cNvSpPr/>
                        <wps:spPr>
                          <a:xfrm>
                            <a:off x="23957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Shape 39"/>
                        <wps:cNvSpPr/>
                        <wps:spPr>
                          <a:xfrm>
                            <a:off x="2430526" y="2032"/>
                            <a:ext cx="58674" cy="102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02743">
                                <a:moveTo>
                                  <a:pt x="22606" y="0"/>
                                </a:moveTo>
                                <a:lnTo>
                                  <a:pt x="58674" y="0"/>
                                </a:lnTo>
                                <a:lnTo>
                                  <a:pt x="52959" y="12700"/>
                                </a:lnTo>
                                <a:lnTo>
                                  <a:pt x="22606" y="12700"/>
                                </a:lnTo>
                                <a:lnTo>
                                  <a:pt x="16002" y="26162"/>
                                </a:lnTo>
                                <a:cubicBezTo>
                                  <a:pt x="16002" y="26162"/>
                                  <a:pt x="35687" y="29083"/>
                                  <a:pt x="47244" y="40894"/>
                                </a:cubicBezTo>
                                <a:cubicBezTo>
                                  <a:pt x="47244" y="40894"/>
                                  <a:pt x="57150" y="50927"/>
                                  <a:pt x="57150" y="64643"/>
                                </a:cubicBezTo>
                                <a:cubicBezTo>
                                  <a:pt x="57150" y="64643"/>
                                  <a:pt x="57150" y="72644"/>
                                  <a:pt x="53975" y="79375"/>
                                </a:cubicBezTo>
                                <a:cubicBezTo>
                                  <a:pt x="53975" y="79375"/>
                                  <a:pt x="50800" y="86234"/>
                                  <a:pt x="45847" y="91059"/>
                                </a:cubicBezTo>
                                <a:cubicBezTo>
                                  <a:pt x="45847" y="91059"/>
                                  <a:pt x="40894" y="95759"/>
                                  <a:pt x="34925" y="98552"/>
                                </a:cubicBezTo>
                                <a:cubicBezTo>
                                  <a:pt x="34925" y="98552"/>
                                  <a:pt x="26416" y="102743"/>
                                  <a:pt x="17272" y="102743"/>
                                </a:cubicBezTo>
                                <a:cubicBezTo>
                                  <a:pt x="17272" y="102743"/>
                                  <a:pt x="8128" y="102743"/>
                                  <a:pt x="4064" y="99695"/>
                                </a:cubicBezTo>
                                <a:cubicBezTo>
                                  <a:pt x="4064" y="99695"/>
                                  <a:pt x="0" y="96647"/>
                                  <a:pt x="0" y="92837"/>
                                </a:cubicBezTo>
                                <a:cubicBezTo>
                                  <a:pt x="0" y="92837"/>
                                  <a:pt x="0" y="90805"/>
                                  <a:pt x="1651" y="89154"/>
                                </a:cubicBezTo>
                                <a:cubicBezTo>
                                  <a:pt x="1651" y="89154"/>
                                  <a:pt x="3302" y="87503"/>
                                  <a:pt x="5969" y="87503"/>
                                </a:cubicBezTo>
                                <a:cubicBezTo>
                                  <a:pt x="5969" y="87503"/>
                                  <a:pt x="7874" y="87503"/>
                                  <a:pt x="9398" y="88011"/>
                                </a:cubicBezTo>
                                <a:cubicBezTo>
                                  <a:pt x="9398" y="88011"/>
                                  <a:pt x="10922" y="88647"/>
                                  <a:pt x="14224" y="91186"/>
                                </a:cubicBezTo>
                                <a:cubicBezTo>
                                  <a:pt x="14224" y="91186"/>
                                  <a:pt x="19812" y="94997"/>
                                  <a:pt x="25527" y="94997"/>
                                </a:cubicBezTo>
                                <a:cubicBezTo>
                                  <a:pt x="25527" y="94997"/>
                                  <a:pt x="34290" y="94997"/>
                                  <a:pt x="40894" y="88519"/>
                                </a:cubicBezTo>
                                <a:cubicBezTo>
                                  <a:pt x="40894" y="88519"/>
                                  <a:pt x="47371" y="81915"/>
                                  <a:pt x="47371" y="72390"/>
                                </a:cubicBezTo>
                                <a:cubicBezTo>
                                  <a:pt x="47371" y="72390"/>
                                  <a:pt x="47371" y="63247"/>
                                  <a:pt x="41529" y="55372"/>
                                </a:cubicBezTo>
                                <a:cubicBezTo>
                                  <a:pt x="41529" y="55372"/>
                                  <a:pt x="35687" y="47372"/>
                                  <a:pt x="25400" y="43180"/>
                                </a:cubicBezTo>
                                <a:cubicBezTo>
                                  <a:pt x="25400" y="43180"/>
                                  <a:pt x="17272" y="39878"/>
                                  <a:pt x="3302" y="39243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40"/>
                        <wps:cNvSpPr/>
                        <wps:spPr>
                          <a:xfrm>
                            <a:off x="2347659" y="81"/>
                            <a:ext cx="28639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9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7" y="6522"/>
                                </a:cubicBezTo>
                                <a:cubicBezTo>
                                  <a:pt x="18987" y="6522"/>
                                  <a:pt x="26480" y="13253"/>
                                  <a:pt x="26480" y="21509"/>
                                </a:cubicBezTo>
                                <a:cubicBezTo>
                                  <a:pt x="26480" y="21509"/>
                                  <a:pt x="26480" y="27350"/>
                                  <a:pt x="22416" y="33193"/>
                                </a:cubicBezTo>
                                <a:cubicBezTo>
                                  <a:pt x="22416" y="33193"/>
                                  <a:pt x="18352" y="39034"/>
                                  <a:pt x="5652" y="46909"/>
                                </a:cubicBezTo>
                                <a:cubicBezTo>
                                  <a:pt x="5652" y="46909"/>
                                  <a:pt x="18733" y="57069"/>
                                  <a:pt x="22924" y="63037"/>
                                </a:cubicBezTo>
                                <a:cubicBezTo>
                                  <a:pt x="22924" y="63037"/>
                                  <a:pt x="28639" y="70531"/>
                                  <a:pt x="28639" y="78912"/>
                                </a:cubicBezTo>
                                <a:cubicBezTo>
                                  <a:pt x="28639" y="78912"/>
                                  <a:pt x="28639" y="89581"/>
                                  <a:pt x="20511" y="97200"/>
                                </a:cubicBezTo>
                                <a:cubicBezTo>
                                  <a:pt x="20511" y="97200"/>
                                  <a:pt x="18479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5" y="100757"/>
                                </a:lnTo>
                                <a:cubicBezTo>
                                  <a:pt x="445" y="100757"/>
                                  <a:pt x="8446" y="100757"/>
                                  <a:pt x="13272" y="96184"/>
                                </a:cubicBezTo>
                                <a:cubicBezTo>
                                  <a:pt x="13272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1" y="75484"/>
                                </a:cubicBezTo>
                                <a:cubicBezTo>
                                  <a:pt x="15431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6" y="35986"/>
                                  <a:pt x="13399" y="31414"/>
                                </a:cubicBezTo>
                                <a:cubicBezTo>
                                  <a:pt x="13399" y="31414"/>
                                  <a:pt x="15812" y="26715"/>
                                  <a:pt x="15812" y="21000"/>
                                </a:cubicBezTo>
                                <a:cubicBezTo>
                                  <a:pt x="15812" y="21000"/>
                                  <a:pt x="15812" y="12999"/>
                                  <a:pt x="11367" y="8682"/>
                                </a:cubicBezTo>
                                <a:cubicBezTo>
                                  <a:pt x="11367" y="8682"/>
                                  <a:pt x="10287" y="7570"/>
                                  <a:pt x="8271" y="6459"/>
                                </a:cubicBezTo>
                                <a:lnTo>
                                  <a:pt x="0" y="43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Shape 41"/>
                        <wps:cNvSpPr/>
                        <wps:spPr>
                          <a:xfrm>
                            <a:off x="25507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42"/>
                        <wps:cNvSpPr/>
                        <wps:spPr>
                          <a:xfrm>
                            <a:off x="27716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43"/>
                        <wps:cNvSpPr/>
                        <wps:spPr>
                          <a:xfrm>
                            <a:off x="27077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" name="Shape 44"/>
                        <wps:cNvSpPr/>
                        <wps:spPr>
                          <a:xfrm>
                            <a:off x="28041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" name="Shape 45"/>
                        <wps:cNvSpPr/>
                        <wps:spPr>
                          <a:xfrm>
                            <a:off x="28936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" name="Shape 46"/>
                        <wps:cNvSpPr/>
                        <wps:spPr>
                          <a:xfrm>
                            <a:off x="31958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47"/>
                        <wps:cNvSpPr/>
                        <wps:spPr>
                          <a:xfrm>
                            <a:off x="32411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48"/>
                        <wps:cNvSpPr/>
                        <wps:spPr>
                          <a:xfrm>
                            <a:off x="31123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" name="Shape 49"/>
                        <wps:cNvSpPr/>
                        <wps:spPr>
                          <a:xfrm>
                            <a:off x="30506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50"/>
                        <wps:cNvSpPr/>
                        <wps:spPr>
                          <a:xfrm>
                            <a:off x="33508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8" name="Shape 51"/>
                        <wps:cNvSpPr/>
                        <wps:spPr>
                          <a:xfrm>
                            <a:off x="36530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" name="Shape 52"/>
                        <wps:cNvSpPr/>
                        <wps:spPr>
                          <a:xfrm>
                            <a:off x="3686175" y="2032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0" name="Shape 53"/>
                        <wps:cNvSpPr/>
                        <wps:spPr>
                          <a:xfrm>
                            <a:off x="3571875" y="2032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Shape 54"/>
                        <wps:cNvSpPr/>
                        <wps:spPr>
                          <a:xfrm>
                            <a:off x="35078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2" name="Shape 55"/>
                        <wps:cNvSpPr/>
                        <wps:spPr>
                          <a:xfrm>
                            <a:off x="38080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3" name="Shape 56"/>
                        <wps:cNvSpPr/>
                        <wps:spPr>
                          <a:xfrm>
                            <a:off x="41102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4" name="Shape 57"/>
                        <wps:cNvSpPr/>
                        <wps:spPr>
                          <a:xfrm>
                            <a:off x="4029075" y="2032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Shape 58"/>
                        <wps:cNvSpPr/>
                        <wps:spPr>
                          <a:xfrm>
                            <a:off x="41555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6" name="Shape 59"/>
                        <wps:cNvSpPr/>
                        <wps:spPr>
                          <a:xfrm>
                            <a:off x="39505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60"/>
                        <wps:cNvSpPr/>
                        <wps:spPr>
                          <a:xfrm>
                            <a:off x="42652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61"/>
                        <wps:cNvSpPr/>
                        <wps:spPr>
                          <a:xfrm>
                            <a:off x="44866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62"/>
                        <wps:cNvSpPr/>
                        <wps:spPr>
                          <a:xfrm>
                            <a:off x="44104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63"/>
                        <wps:cNvSpPr/>
                        <wps:spPr>
                          <a:xfrm>
                            <a:off x="46081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Shape 64"/>
                        <wps:cNvSpPr/>
                        <wps:spPr>
                          <a:xfrm>
                            <a:off x="4905248" y="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65"/>
                        <wps:cNvSpPr/>
                        <wps:spPr>
                          <a:xfrm>
                            <a:off x="4826889" y="0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66"/>
                        <wps:cNvSpPr/>
                        <wps:spPr>
                          <a:xfrm>
                            <a:off x="47651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67"/>
                        <wps:cNvSpPr/>
                        <wps:spPr>
                          <a:xfrm>
                            <a:off x="49865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68"/>
                        <wps:cNvSpPr/>
                        <wps:spPr>
                          <a:xfrm>
                            <a:off x="5016373" y="31198"/>
                            <a:ext cx="25019" cy="45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5256">
                                <a:moveTo>
                                  <a:pt x="25019" y="0"/>
                                </a:moveTo>
                                <a:lnTo>
                                  <a:pt x="25019" y="9442"/>
                                </a:lnTo>
                                <a:lnTo>
                                  <a:pt x="7366" y="34461"/>
                                </a:lnTo>
                                <a:lnTo>
                                  <a:pt x="25019" y="34461"/>
                                </a:lnTo>
                                <a:lnTo>
                                  <a:pt x="25019" y="45256"/>
                                </a:lnTo>
                                <a:lnTo>
                                  <a:pt x="0" y="45256"/>
                                </a:lnTo>
                                <a:lnTo>
                                  <a:pt x="0" y="35731"/>
                                </a:ln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69"/>
                        <wps:cNvSpPr/>
                        <wps:spPr>
                          <a:xfrm>
                            <a:off x="4937760" y="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70"/>
                        <wps:cNvSpPr/>
                        <wps:spPr>
                          <a:xfrm>
                            <a:off x="5041392" y="0"/>
                            <a:ext cx="4343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02997">
                                <a:moveTo>
                                  <a:pt x="21844" y="0"/>
                                </a:moveTo>
                                <a:lnTo>
                                  <a:pt x="29972" y="0"/>
                                </a:lnTo>
                                <a:lnTo>
                                  <a:pt x="29972" y="65659"/>
                                </a:lnTo>
                                <a:lnTo>
                                  <a:pt x="43434" y="65659"/>
                                </a:lnTo>
                                <a:lnTo>
                                  <a:pt x="43434" y="76453"/>
                                </a:lnTo>
                                <a:lnTo>
                                  <a:pt x="29972" y="76453"/>
                                </a:lnTo>
                                <a:lnTo>
                                  <a:pt x="29972" y="102997"/>
                                </a:lnTo>
                                <a:lnTo>
                                  <a:pt x="17653" y="102997"/>
                                </a:lnTo>
                                <a:lnTo>
                                  <a:pt x="17653" y="76453"/>
                                </a:lnTo>
                                <a:lnTo>
                                  <a:pt x="0" y="76453"/>
                                </a:lnTo>
                                <a:lnTo>
                                  <a:pt x="0" y="65659"/>
                                </a:lnTo>
                                <a:lnTo>
                                  <a:pt x="17653" y="65659"/>
                                </a:lnTo>
                                <a:lnTo>
                                  <a:pt x="17653" y="15621"/>
                                </a:lnTo>
                                <a:lnTo>
                                  <a:pt x="0" y="40640"/>
                                </a:lnTo>
                                <a:lnTo>
                                  <a:pt x="0" y="31198"/>
                                </a:lnTo>
                                <a:lnTo>
                                  <a:pt x="2184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71"/>
                        <wps:cNvSpPr/>
                        <wps:spPr>
                          <a:xfrm>
                            <a:off x="5141595" y="6985"/>
                            <a:ext cx="10033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100584">
                                <a:moveTo>
                                  <a:pt x="46228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46355"/>
                                </a:lnTo>
                                <a:lnTo>
                                  <a:pt x="100330" y="46355"/>
                                </a:lnTo>
                                <a:lnTo>
                                  <a:pt x="100330" y="54356"/>
                                </a:lnTo>
                                <a:lnTo>
                                  <a:pt x="54102" y="54356"/>
                                </a:lnTo>
                                <a:lnTo>
                                  <a:pt x="54102" y="100584"/>
                                </a:lnTo>
                                <a:lnTo>
                                  <a:pt x="46228" y="100584"/>
                                </a:lnTo>
                                <a:lnTo>
                                  <a:pt x="46228" y="54356"/>
                                </a:lnTo>
                                <a:lnTo>
                                  <a:pt x="0" y="54356"/>
                                </a:lnTo>
                                <a:lnTo>
                                  <a:pt x="0" y="46355"/>
                                </a:lnTo>
                                <a:lnTo>
                                  <a:pt x="46228" y="46355"/>
                                </a:ln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72"/>
                        <wps:cNvSpPr/>
                        <wps:spPr>
                          <a:xfrm>
                            <a:off x="5359273" y="31198"/>
                            <a:ext cx="25019" cy="45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5256">
                                <a:moveTo>
                                  <a:pt x="25019" y="0"/>
                                </a:moveTo>
                                <a:lnTo>
                                  <a:pt x="25019" y="9442"/>
                                </a:lnTo>
                                <a:lnTo>
                                  <a:pt x="7366" y="34461"/>
                                </a:lnTo>
                                <a:lnTo>
                                  <a:pt x="25019" y="34461"/>
                                </a:lnTo>
                                <a:lnTo>
                                  <a:pt x="25019" y="45256"/>
                                </a:lnTo>
                                <a:lnTo>
                                  <a:pt x="0" y="45256"/>
                                </a:lnTo>
                                <a:lnTo>
                                  <a:pt x="0" y="35731"/>
                                </a:ln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73"/>
                        <wps:cNvSpPr/>
                        <wps:spPr>
                          <a:xfrm>
                            <a:off x="5298567" y="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74"/>
                        <wps:cNvSpPr/>
                        <wps:spPr>
                          <a:xfrm>
                            <a:off x="5519928" y="885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75"/>
                        <wps:cNvSpPr/>
                        <wps:spPr>
                          <a:xfrm>
                            <a:off x="5556631" y="0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7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76"/>
                        <wps:cNvSpPr/>
                        <wps:spPr>
                          <a:xfrm>
                            <a:off x="5439156" y="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77"/>
                        <wps:cNvSpPr/>
                        <wps:spPr>
                          <a:xfrm>
                            <a:off x="5384292" y="0"/>
                            <a:ext cx="4343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02997">
                                <a:moveTo>
                                  <a:pt x="21844" y="0"/>
                                </a:moveTo>
                                <a:lnTo>
                                  <a:pt x="29972" y="0"/>
                                </a:lnTo>
                                <a:lnTo>
                                  <a:pt x="29972" y="65659"/>
                                </a:lnTo>
                                <a:lnTo>
                                  <a:pt x="43434" y="65659"/>
                                </a:lnTo>
                                <a:lnTo>
                                  <a:pt x="43434" y="76453"/>
                                </a:lnTo>
                                <a:lnTo>
                                  <a:pt x="29972" y="76453"/>
                                </a:lnTo>
                                <a:lnTo>
                                  <a:pt x="29972" y="102997"/>
                                </a:lnTo>
                                <a:lnTo>
                                  <a:pt x="17653" y="102997"/>
                                </a:lnTo>
                                <a:lnTo>
                                  <a:pt x="17653" y="76453"/>
                                </a:lnTo>
                                <a:lnTo>
                                  <a:pt x="0" y="76453"/>
                                </a:lnTo>
                                <a:lnTo>
                                  <a:pt x="0" y="65659"/>
                                </a:lnTo>
                                <a:lnTo>
                                  <a:pt x="17653" y="65659"/>
                                </a:lnTo>
                                <a:lnTo>
                                  <a:pt x="17653" y="15621"/>
                                </a:lnTo>
                                <a:lnTo>
                                  <a:pt x="0" y="40640"/>
                                </a:lnTo>
                                <a:lnTo>
                                  <a:pt x="0" y="31198"/>
                                </a:lnTo>
                                <a:lnTo>
                                  <a:pt x="2184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78"/>
                        <wps:cNvSpPr/>
                        <wps:spPr>
                          <a:xfrm>
                            <a:off x="5586159" y="81"/>
                            <a:ext cx="28639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9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6" y="6522"/>
                                </a:cubicBezTo>
                                <a:cubicBezTo>
                                  <a:pt x="18986" y="6522"/>
                                  <a:pt x="26480" y="13253"/>
                                  <a:pt x="26480" y="21509"/>
                                </a:cubicBezTo>
                                <a:cubicBezTo>
                                  <a:pt x="26480" y="21509"/>
                                  <a:pt x="26480" y="27350"/>
                                  <a:pt x="22416" y="33193"/>
                                </a:cubicBezTo>
                                <a:cubicBezTo>
                                  <a:pt x="22416" y="33193"/>
                                  <a:pt x="18352" y="39034"/>
                                  <a:pt x="5652" y="46909"/>
                                </a:cubicBezTo>
                                <a:cubicBezTo>
                                  <a:pt x="5652" y="46909"/>
                                  <a:pt x="18733" y="57069"/>
                                  <a:pt x="22923" y="63037"/>
                                </a:cubicBezTo>
                                <a:cubicBezTo>
                                  <a:pt x="22923" y="63037"/>
                                  <a:pt x="28639" y="70531"/>
                                  <a:pt x="28639" y="78912"/>
                                </a:cubicBezTo>
                                <a:cubicBezTo>
                                  <a:pt x="28639" y="78912"/>
                                  <a:pt x="28639" y="89581"/>
                                  <a:pt x="20511" y="97200"/>
                                </a:cubicBezTo>
                                <a:cubicBezTo>
                                  <a:pt x="20511" y="97200"/>
                                  <a:pt x="18479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5" y="100757"/>
                                </a:lnTo>
                                <a:cubicBezTo>
                                  <a:pt x="445" y="100757"/>
                                  <a:pt x="8446" y="100757"/>
                                  <a:pt x="13272" y="96184"/>
                                </a:cubicBezTo>
                                <a:cubicBezTo>
                                  <a:pt x="13272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0" y="75484"/>
                                </a:cubicBezTo>
                                <a:cubicBezTo>
                                  <a:pt x="15430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6" y="35986"/>
                                  <a:pt x="13398" y="31414"/>
                                </a:cubicBezTo>
                                <a:cubicBezTo>
                                  <a:pt x="13398" y="31414"/>
                                  <a:pt x="15811" y="26715"/>
                                  <a:pt x="15811" y="21000"/>
                                </a:cubicBezTo>
                                <a:cubicBezTo>
                                  <a:pt x="15811" y="21000"/>
                                  <a:pt x="15811" y="12999"/>
                                  <a:pt x="11367" y="8682"/>
                                </a:cubicBezTo>
                                <a:cubicBezTo>
                                  <a:pt x="11367" y="8682"/>
                                  <a:pt x="10287" y="7570"/>
                                  <a:pt x="8271" y="6459"/>
                                </a:cubicBezTo>
                                <a:lnTo>
                                  <a:pt x="0" y="43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" name="Shape 79"/>
                        <wps:cNvSpPr/>
                        <wps:spPr>
                          <a:xfrm>
                            <a:off x="3076956" y="19050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" name="Shape 80"/>
                        <wps:cNvSpPr/>
                        <wps:spPr>
                          <a:xfrm>
                            <a:off x="3012567" y="190500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" name="Shape 81"/>
                        <wps:cNvSpPr/>
                        <wps:spPr>
                          <a:xfrm>
                            <a:off x="492760" y="141097"/>
                            <a:ext cx="5156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6200">
                                <a:moveTo>
                                  <a:pt x="0" y="0"/>
                                </a:moveTo>
                                <a:lnTo>
                                  <a:pt x="51562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" name="Shape 83"/>
                        <wps:cNvSpPr/>
                        <wps:spPr>
                          <a:xfrm>
                            <a:off x="112268" y="394140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" name="Shape 84"/>
                        <wps:cNvSpPr/>
                        <wps:spPr>
                          <a:xfrm>
                            <a:off x="0" y="391287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" name="Shape 85"/>
                        <wps:cNvSpPr/>
                        <wps:spPr>
                          <a:xfrm>
                            <a:off x="144272" y="440690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6" name="Shape 86"/>
                        <wps:cNvSpPr/>
                        <wps:spPr>
                          <a:xfrm>
                            <a:off x="178689" y="394156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7" name="Shape 87"/>
                        <wps:cNvSpPr/>
                        <wps:spPr>
                          <a:xfrm>
                            <a:off x="144272" y="391287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8" name="Shape 88"/>
                        <wps:cNvSpPr/>
                        <wps:spPr>
                          <a:xfrm>
                            <a:off x="254381" y="391287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9" name="Shape 89"/>
                        <wps:cNvSpPr/>
                        <wps:spPr>
                          <a:xfrm>
                            <a:off x="209995" y="391287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0" name="Shape 90"/>
                        <wps:cNvSpPr/>
                        <wps:spPr>
                          <a:xfrm>
                            <a:off x="379095" y="417576"/>
                            <a:ext cx="10033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0955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906"/>
                                  <a:pt x="80772" y="9906"/>
                                </a:cubicBezTo>
                                <a:cubicBezTo>
                                  <a:pt x="80772" y="9906"/>
                                  <a:pt x="85090" y="9906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127"/>
                                </a:cubicBezTo>
                                <a:lnTo>
                                  <a:pt x="100330" y="1777"/>
                                </a:lnTo>
                                <a:cubicBezTo>
                                  <a:pt x="100330" y="1777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0955"/>
                                  <a:pt x="70612" y="20955"/>
                                </a:cubicBezTo>
                                <a:cubicBezTo>
                                  <a:pt x="70612" y="20955"/>
                                  <a:pt x="62230" y="20955"/>
                                  <a:pt x="46609" y="16002"/>
                                </a:cubicBezTo>
                                <a:cubicBezTo>
                                  <a:pt x="46609" y="16002"/>
                                  <a:pt x="30861" y="11049"/>
                                  <a:pt x="22606" y="11049"/>
                                </a:cubicBezTo>
                                <a:cubicBezTo>
                                  <a:pt x="22606" y="11049"/>
                                  <a:pt x="9271" y="11049"/>
                                  <a:pt x="4318" y="20827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9177"/>
                                  <a:pt x="5461" y="7874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1" name="Shape 91"/>
                        <wps:cNvSpPr/>
                        <wps:spPr>
                          <a:xfrm>
                            <a:off x="379095" y="387350"/>
                            <a:ext cx="100330" cy="2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1082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778"/>
                                  <a:pt x="80772" y="9778"/>
                                </a:cubicBezTo>
                                <a:cubicBezTo>
                                  <a:pt x="80772" y="9778"/>
                                  <a:pt x="85090" y="9778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253"/>
                                </a:cubicBezTo>
                                <a:lnTo>
                                  <a:pt x="100330" y="1778"/>
                                </a:lnTo>
                                <a:cubicBezTo>
                                  <a:pt x="100330" y="1778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1082"/>
                                  <a:pt x="70612" y="21082"/>
                                </a:cubicBezTo>
                                <a:cubicBezTo>
                                  <a:pt x="70612" y="21082"/>
                                  <a:pt x="62230" y="21082"/>
                                  <a:pt x="46609" y="16128"/>
                                </a:cubicBezTo>
                                <a:cubicBezTo>
                                  <a:pt x="46609" y="16128"/>
                                  <a:pt x="30861" y="11176"/>
                                  <a:pt x="22606" y="11176"/>
                                </a:cubicBezTo>
                                <a:cubicBezTo>
                                  <a:pt x="22606" y="11176"/>
                                  <a:pt x="9271" y="11176"/>
                                  <a:pt x="4318" y="20828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0" y="19303"/>
                                  <a:pt x="5461" y="8001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2" name="Shape 92"/>
                        <wps:cNvSpPr/>
                        <wps:spPr>
                          <a:xfrm>
                            <a:off x="612648" y="355696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1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3" name="Shape 93"/>
                        <wps:cNvSpPr/>
                        <wps:spPr>
                          <a:xfrm>
                            <a:off x="536956" y="35560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4" name="Shape 94"/>
                        <wps:cNvSpPr/>
                        <wps:spPr>
                          <a:xfrm>
                            <a:off x="693928" y="444119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" name="Shape 95"/>
                        <wps:cNvSpPr/>
                        <wps:spPr>
                          <a:xfrm>
                            <a:off x="727964" y="363416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Shape 96"/>
                        <wps:cNvSpPr/>
                        <wps:spPr>
                          <a:xfrm>
                            <a:off x="645160" y="355600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4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" name="Shape 97"/>
                        <wps:cNvSpPr/>
                        <wps:spPr>
                          <a:xfrm>
                            <a:off x="760286" y="394843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4" y="15875"/>
                                </a:cubicBezTo>
                                <a:cubicBezTo>
                                  <a:pt x="13144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Shape 98"/>
                        <wps:cNvSpPr/>
                        <wps:spPr>
                          <a:xfrm>
                            <a:off x="803656" y="355600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" name="Shape 99"/>
                        <wps:cNvSpPr/>
                        <wps:spPr>
                          <a:xfrm>
                            <a:off x="760286" y="355600"/>
                            <a:ext cx="29400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0" h="16816">
                                <a:moveTo>
                                  <a:pt x="25210" y="0"/>
                                </a:moveTo>
                                <a:lnTo>
                                  <a:pt x="29400" y="0"/>
                                </a:lnTo>
                                <a:lnTo>
                                  <a:pt x="29400" y="2794"/>
                                </a:lnTo>
                                <a:cubicBezTo>
                                  <a:pt x="29400" y="2794"/>
                                  <a:pt x="19621" y="3810"/>
                                  <a:pt x="13399" y="6603"/>
                                </a:cubicBezTo>
                                <a:cubicBezTo>
                                  <a:pt x="13399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39F4C" id="Group 822" o:spid="_x0000_s1026" style="width:444.8pt;height:36.3pt;mso-position-horizontal-relative:char;mso-position-vertical-relative:line" coordsize="56489,4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">
                <v:shape id="Shape 7" o:spid="_x0000_s1027" style="position:absolute;left:1122;top:1274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" o:spid="_x0000_s1028" style="position:absolute;top:1245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" o:spid="_x0000_s1029" style="position:absolute;left:1442;top:1739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10" o:spid="_x0000_s1030" style="position:absolute;left:1786;top:1274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11" o:spid="_x0000_s1031" style="position:absolute;left:1442;top:1245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12" o:spid="_x0000_s1032" style="position:absolute;left:2543;top:1245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3" o:spid="_x0000_s1033" style="position:absolute;left:2099;top:1245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420" o:spid="_x0000_s1034" style="position:absolute;left:3558;top:1503;width:804;height:92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421" o:spid="_x0000_s1035" style="position:absolute;left:3558;top:1262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16" o:spid="_x0000_s1036" style="position:absolute;left:6050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17" o:spid="_x0000_s1037" style="position:absolute;left:6503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18" o:spid="_x0000_s1038" style="position:absolute;left:5242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19" o:spid="_x0000_s1039" style="position:absolute;left:7600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0" o:spid="_x0000_s1040" style="position:absolute;left:9015;top:311;width:250;height:453;visibility:visible;mso-wrap-style:square;v-text-anchor:top" coordsize="25019,4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" path="m25019,r,9443l7366,34462r17653,l25019,45256,,45256,,35731,25019,xe" fillcolor="black" stroked="f" strokeweight="0">
                  <v:stroke miterlimit="83231f" joinstyle="miter" endcap="square"/>
                  <v:path arrowok="t" textboxrect="0,0,25019,45256"/>
                </v:shape>
                <v:shape id="Shape 21" o:spid="_x0000_s1041" style="position:absolute;left:9860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22" o:spid="_x0000_s1042" style="position:absolute;left:10195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23" o:spid="_x0000_s1043" style="position:absolute;left:9265;width:435;height:1029;visibility:visible;mso-wrap-style:square;v-text-anchor:top" coordsize="4343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" path="m21844,r8128,l29972,65659r13462,l43434,76453r-13462,l29972,102997r-12319,l17653,76453,,76453,,65659r17653,l17653,15621,,40640,,31197,21844,xe" fillcolor="black" stroked="f" strokeweight="0">
                  <v:stroke miterlimit="83231f" joinstyle="miter" endcap="square"/>
                  <v:path arrowok="t" textboxrect="0,0,43434,102997"/>
                </v:shape>
                <v:shape id="Shape 24" o:spid="_x0000_s1044" style="position:absolute;left:11410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5" o:spid="_x0000_s1045" style="position:absolute;left:12875;top:20;width:587;height:1027;visibility:visible;mso-wrap-style:square;v-text-anchor:top" coordsize="58674,102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" path="m22606,l58674,,52959,12700r-30353,l16002,26162v,,19685,2921,31242,14732c47244,40894,57150,50927,57150,64643v,,,8001,-3175,14732c53975,79375,50800,86234,45847,91059v,,-4953,4700,-10922,7493c34925,98552,26416,102743,17272,102743v,,-9144,,-13208,-3048c4064,99695,,96647,,92837v,,,-2032,1651,-3683c1651,89154,3302,87503,5969,87503v,,1905,,3429,508c9398,88011,10922,88647,14224,91186v,,5588,3811,11303,3811c25527,94997,34290,94997,40894,88519v,,6477,-6604,6477,-16129c47371,72390,47371,63247,41529,55372v,,-5842,-8000,-16129,-12192c25400,43180,17272,39878,3302,39243l22606,xe" fillcolor="black" stroked="f" strokeweight="0">
                  <v:stroke miterlimit="83231f" joinstyle="miter" endcap="square"/>
                  <v:path arrowok="t" textboxrect="0,0,58674,102743"/>
                </v:shape>
                <v:shape id="Shape 26" o:spid="_x0000_s1046" style="position:absolute;left:14077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27" o:spid="_x0000_s1047" style="position:absolute;left:15534;top:78;width:323;height:969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" path="m32321,r,9000l29861,11726v-2016,2429,-4525,5794,-6493,9540c23368,21266,19431,28760,16637,38792v,,2667,-1841,6699,-3683l32321,32887r,5668l31115,38030v,,-2794,,-6096,1144c25019,39174,21717,40444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28" o:spid="_x0000_s1048" style="position:absolute;left:16337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29" o:spid="_x0000_s1049" style="position:absolute;left:15857;top:392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30" o:spid="_x0000_s1050" style="position:absolute;left:16790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31" o:spid="_x0000_s1051" style="position:absolute;left:15857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32" o:spid="_x0000_s1052" style="position:absolute;left:17887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33" o:spid="_x0000_s1053" style="position:absolute;left:20147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34" o:spid="_x0000_s1054" style="position:absolute;left:19335;top:20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35" o:spid="_x0000_s1055" style="position:absolute;left:20600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36" o:spid="_x0000_s1056" style="position:absolute;left:21697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37" o:spid="_x0000_s1057" style="position:absolute;left:23181;width:295;height:1047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7,97917r9270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38" o:spid="_x0000_s1058" style="position:absolute;left:23957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39" o:spid="_x0000_s1059" style="position:absolute;left:24305;top:20;width:587;height:1027;visibility:visible;mso-wrap-style:square;v-text-anchor:top" coordsize="58674,102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" path="m22606,l58674,,52959,12700r-30353,l16002,26162v,,19685,2921,31242,14732c47244,40894,57150,50927,57150,64643v,,,8001,-3175,14732c53975,79375,50800,86234,45847,91059v,,-4953,4700,-10922,7493c34925,98552,26416,102743,17272,102743v,,-9144,,-13208,-3048c4064,99695,,96647,,92837v,,,-2032,1651,-3683c1651,89154,3302,87503,5969,87503v,,1905,,3429,508c9398,88011,10922,88647,14224,91186v,,5588,3811,11303,3811c25527,94997,34290,94997,40894,88519v,,6477,-6604,6477,-16129c47371,72390,47371,63247,41529,55372v,,-5842,-8000,-16129,-12192c25400,43180,17272,39878,3302,39243l22606,xe" fillcolor="black" stroked="f" strokeweight="0">
                  <v:stroke miterlimit="83231f" joinstyle="miter" endcap="square"/>
                  <v:path arrowok="t" textboxrect="0,0,58674,102743"/>
                </v:shape>
                <v:shape id="Shape 40" o:spid="_x0000_s1060" style="position:absolute;left:23476;width:286;height:1046;visibility:visible;mso-wrap-style:square;v-text-anchor:top" coordsize="28639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" path="m,l6382,744v4000,825,8922,2476,12605,5778c18987,6522,26480,13253,26480,21509v,,,5841,-4064,11684c22416,33193,18352,39034,5652,46909v,,13081,10160,17272,16128c22924,63037,28639,70531,28639,78912v,,,10669,-8128,18288c20511,97200,18479,99074,14811,100947l,104525r,-3902l445,100757v,,8001,,12827,-4573c13272,96184,18098,91612,18098,85009v,,,-5335,-2667,-9525c15431,75484,14065,73515,10700,69959l,60335,,42372r2096,1742c2096,44114,10986,35986,13399,31414v,,2413,-4699,2413,-10414c15812,21000,15812,12999,11367,8682v,,-1080,-1112,-3096,-2223l,4349,,xe" fillcolor="black" stroked="f" strokeweight="0">
                  <v:stroke miterlimit="83231f" joinstyle="miter" endcap="square"/>
                  <v:path arrowok="t" textboxrect="0,0,28639,104525"/>
                </v:shape>
                <v:shape id="Shape 41" o:spid="_x0000_s1061" style="position:absolute;left:25507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42" o:spid="_x0000_s1062" style="position:absolute;left:27716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43" o:spid="_x0000_s1063" style="position:absolute;left:27077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44" o:spid="_x0000_s1064" style="position:absolute;left:28041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45" o:spid="_x0000_s1065" style="position:absolute;left:28936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46" o:spid="_x0000_s1066" style="position:absolute;left:31958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47" o:spid="_x0000_s1067" style="position:absolute;left:32411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48" o:spid="_x0000_s1068" style="position:absolute;left:31123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49" o:spid="_x0000_s1069" style="position:absolute;left:30506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50" o:spid="_x0000_s1070" style="position:absolute;left:33508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51" o:spid="_x0000_s1071" style="position:absolute;left:36530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52" o:spid="_x0000_s1072" style="position:absolute;left:36861;top:20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53" o:spid="_x0000_s1073" style="position:absolute;left:35718;top:20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54" o:spid="_x0000_s1074" style="position:absolute;left:35078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55" o:spid="_x0000_s1075" style="position:absolute;left:38080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56" o:spid="_x0000_s1076" style="position:absolute;left:41102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57" o:spid="_x0000_s1077" style="position:absolute;left:40290;top:20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58" o:spid="_x0000_s1078" style="position:absolute;left:41555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59" o:spid="_x0000_s1079" style="position:absolute;left:39505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60" o:spid="_x0000_s1080" style="position:absolute;left:42652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61" o:spid="_x0000_s1081" style="position:absolute;left:44866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62" o:spid="_x0000_s1082" style="position:absolute;left:44104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63" o:spid="_x0000_s1083" style="position:absolute;left:46081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64" o:spid="_x0000_s1084" style="position:absolute;left:49052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65" o:spid="_x0000_s1085" style="position:absolute;left:48268;width:665;height:1029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66" o:spid="_x0000_s1086" style="position:absolute;left:47651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67" o:spid="_x0000_s1087" style="position:absolute;left:49865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68" o:spid="_x0000_s1088" style="position:absolute;left:50163;top:311;width:250;height:453;visibility:visible;mso-wrap-style:square;v-text-anchor:top" coordsize="25019,4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" path="m25019,r,9442l7366,34461r17653,l25019,45256,,45256,,35731,25019,xe" fillcolor="black" stroked="f" strokeweight="0">
                  <v:stroke miterlimit="83231f" joinstyle="miter" endcap="square"/>
                  <v:path arrowok="t" textboxrect="0,0,25019,45256"/>
                </v:shape>
                <v:shape id="Shape 69" o:spid="_x0000_s1089" style="position:absolute;left:49377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70" o:spid="_x0000_s1090" style="position:absolute;left:50413;width:435;height:1029;visibility:visible;mso-wrap-style:square;v-text-anchor:top" coordsize="4343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" path="m21844,r8128,l29972,65659r13462,l43434,76453r-13462,l29972,102997r-12319,l17653,76453,,76453,,65659r17653,l17653,15621,,40640,,31198,21844,xe" fillcolor="black" stroked="f" strokeweight="0">
                  <v:stroke miterlimit="83231f" joinstyle="miter" endcap="square"/>
                  <v:path arrowok="t" textboxrect="0,0,43434,102997"/>
                </v:shape>
                <v:shape id="Shape 71" o:spid="_x0000_s1091" style="position:absolute;left:51415;top:69;width:1004;height:1006;visibility:visible;mso-wrap-style:square;v-text-anchor:top" coordsize="100330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" path="m46228,r7874,l54102,46355r46228,l100330,54356r-46228,l54102,100584r-7874,l46228,54356,,54356,,46355r46228,l46228,xe" fillcolor="black" stroked="f" strokeweight="0">
                  <v:stroke miterlimit="83231f" joinstyle="miter" endcap="square"/>
                  <v:path arrowok="t" textboxrect="0,0,100330,100584"/>
                </v:shape>
                <v:shape id="Shape 72" o:spid="_x0000_s1092" style="position:absolute;left:53592;top:311;width:250;height:453;visibility:visible;mso-wrap-style:square;v-text-anchor:top" coordsize="25019,4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" path="m25019,r,9442l7366,34461r17653,l25019,45256,,45256,,35731,25019,xe" fillcolor="black" stroked="f" strokeweight="0">
                  <v:stroke miterlimit="83231f" joinstyle="miter" endcap="square"/>
                  <v:path arrowok="t" textboxrect="0,0,25019,45256"/>
                </v:shape>
                <v:shape id="Shape 73" o:spid="_x0000_s1093" style="position:absolute;left:52985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74" o:spid="_x0000_s1094" style="position:absolute;left:55199;top:885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75" o:spid="_x0000_s1095" style="position:absolute;left:55566;width:295;height:1047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7,97917r9270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76" o:spid="_x0000_s1096" style="position:absolute;left:54391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77" o:spid="_x0000_s1097" style="position:absolute;left:53842;width:435;height:1029;visibility:visible;mso-wrap-style:square;v-text-anchor:top" coordsize="4343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" path="m21844,r8128,l29972,65659r13462,l43434,76453r-13462,l29972,102997r-12319,l17653,76453,,76453,,65659r17653,l17653,15621,,40640,,31198,21844,xe" fillcolor="black" stroked="f" strokeweight="0">
                  <v:stroke miterlimit="83231f" joinstyle="miter" endcap="square"/>
                  <v:path arrowok="t" textboxrect="0,0,43434,102997"/>
                </v:shape>
                <v:shape id="Shape 78" o:spid="_x0000_s1098" style="position:absolute;left:55861;width:286;height:1046;visibility:visible;mso-wrap-style:square;v-text-anchor:top" coordsize="28639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" path="m,l6382,744v4000,825,8922,2476,12604,5778c18986,6522,26480,13253,26480,21509v,,,5841,-4064,11684c22416,33193,18352,39034,5652,46909v,,13081,10160,17271,16128c22923,63037,28639,70531,28639,78912v,,,10669,-8128,18288c20511,97200,18479,99074,14811,100947l,104525r,-3902l445,100757v,,8001,,12827,-4573c13272,96184,18098,91612,18098,85009v,,,-5335,-2668,-9525c15430,75484,14065,73515,10700,69959l,60335,,42372r2096,1742c2096,44114,10986,35986,13398,31414v,,2413,-4699,2413,-10414c15811,21000,15811,12999,11367,8682v,,-1080,-1112,-3096,-2223l,4349,,xe" fillcolor="black" stroked="f" strokeweight="0">
                  <v:stroke miterlimit="83231f" joinstyle="miter" endcap="square"/>
                  <v:path arrowok="t" textboxrect="0,0,28639,104525"/>
                </v:shape>
                <v:shape id="Shape 79" o:spid="_x0000_s1099" style="position:absolute;left:30769;top:1905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80" o:spid="_x0000_s1100" style="position:absolute;left:30125;top:1905;width:396;height:1029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81" o:spid="_x0000_s1101" style="position:absolute;left:4927;top:1410;width:51562;height:0;visibility:visible;mso-wrap-style:square;v-text-anchor:top" coordsize="515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" path="m,l5156200,e" filled="f" strokeweight=".5pt">
                  <v:stroke miterlimit="83231f" joinstyle="miter" endcap="square"/>
                  <v:path arrowok="t" textboxrect="0,0,5156200,0"/>
                </v:shape>
                <v:shape id="Shape 83" o:spid="_x0000_s1102" style="position:absolute;left:1122;top:3941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4" o:spid="_x0000_s1103" style="position:absolute;top:3912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85" o:spid="_x0000_s1104" style="position:absolute;left:1442;top:4406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86" o:spid="_x0000_s1105" style="position:absolute;left:1786;top:3941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87" o:spid="_x0000_s1106" style="position:absolute;left:1442;top:3912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88" o:spid="_x0000_s1107" style="position:absolute;left:2543;top:3912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89" o:spid="_x0000_s1108" style="position:absolute;left:2099;top:3912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90" o:spid="_x0000_s1109" style="position:absolute;left:3790;top:4175;width:1004;height:210;visibility:visible;mso-wrap-style:square;v-text-anchor:top" coordsize="10033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" path="m29591,v,,6350,,17399,3556c46990,3556,66802,9906,80772,9906v,,4318,,8636,-2794c89408,7112,93853,4318,96012,127r4318,1650c100330,1777,94869,13081,89281,17018v,,-6223,3937,-18669,3937c70612,20955,62230,20955,46609,16002v,,-15748,-4953,-24003,-4953c22606,11049,9271,11049,4318,20827l,19177v,,5461,-11303,11303,-15240c11303,3937,17018,,29591,xe" fillcolor="black" stroked="f" strokeweight="0">
                  <v:stroke miterlimit="83231f" joinstyle="miter" endcap="square"/>
                  <v:path arrowok="t" textboxrect="0,0,100330,20955"/>
                </v:shape>
                <v:shape id="Shape 91" o:spid="_x0000_s1110" style="position:absolute;left:3790;top:3873;width:1004;height:211;visibility:visible;mso-wrap-style:square;v-text-anchor:top" coordsize="100330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" path="m29591,v,,6350,,17399,3556c46990,3556,66802,9778,80772,9778v,,4318,,8636,-2666c89408,7112,93853,4318,96012,253r4318,1525c100330,1778,94869,13081,89281,17018v,,-6223,4064,-18669,4064c70612,21082,62230,21082,46609,16128v,,-15748,-4952,-24003,-4952c22606,11176,9271,11176,4318,20828l,19303v,,5461,-11302,11303,-15366c11303,3937,17018,,29591,xe" fillcolor="black" stroked="f" strokeweight="0">
                  <v:stroke miterlimit="83231f" joinstyle="miter" endcap="square"/>
                  <v:path arrowok="t" textboxrect="0,0,100330,21082"/>
                </v:shape>
                <v:shape id="Shape 92" o:spid="_x0000_s1111" style="position:absolute;left:6126;top:3556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" path="m32512,r,4906l29781,5429v-1746,571,-4000,1714,-6032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93" o:spid="_x0000_s1112" style="position:absolute;left:5369;top:3556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94" o:spid="_x0000_s1113" style="position:absolute;left:6939;top:4441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95" o:spid="_x0000_s1114" style="position:absolute;left:7279;top:3634;width:323;height:969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96" o:spid="_x0000_s1115" style="position:absolute;left:6451;top:3556;width:328;height:1046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" path="m381,v,,11557,,20828,11938c21209,11938,32766,26415,32766,51562v,,,17526,-5080,29845c27686,81407,22606,93726,14732,99187v,,-1937,1397,-4794,2794l,104672r,-4641l2318,99616v1556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97" o:spid="_x0000_s1116" style="position:absolute;left:7602;top:394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" path="m5905,v,,10287,,17908,8382c23813,8382,31305,16764,31305,29845v,,,12700,-7492,22987c23813,52832,21463,56007,17240,59182l,65329,,60926r1588,415c1588,61341,7938,61341,13017,55245v,,5207,-6222,5207,-17526c18224,37719,18224,25019,13144,15875v,,-1270,-2318,-3698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98" o:spid="_x0000_s1117" style="position:absolute;left:8036;top:3556;width:574;height:1047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99" o:spid="_x0000_s1118" style="position:absolute;left:7602;top:3556;width:294;height:168;visibility:visible;mso-wrap-style:square;v-text-anchor:top" coordsize="29400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" path="m25210,r4190,l29400,2794v,,-9779,1016,-16001,3809c13399,6603,7175,9525,1079,15621l,16816,,7816,7810,3302c7810,3302,17082,,25210,xe" fillcolor="black" stroked="f" strokeweight="0">
                  <v:stroke miterlimit="83231f" joinstyle="miter" endcap="square"/>
                  <v:path arrowok="t" textboxrect="0,0,29400,16816"/>
                </v:shape>
                <w10:anchorlock/>
              </v:group>
            </w:pict>
          </mc:Fallback>
        </mc:AlternateContent>
      </w:r>
    </w:p>
    <w:p w:rsidR="00B31E65" w:rsidRPr="008654F3" w:rsidRDefault="00B31E65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654F3">
        <w:rPr>
          <w:rFonts w:ascii="Times New Roman" w:hAnsi="Times New Roman" w:cs="Times New Roman"/>
          <w:b/>
          <w:i/>
          <w:sz w:val="24"/>
          <w:szCs w:val="24"/>
        </w:rPr>
        <w:t>Median</w:t>
      </w:r>
    </w:p>
    <w:p w:rsidR="00B31E65" w:rsidRPr="008654F3" w:rsidRDefault="008654F3" w:rsidP="000D64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72B3187D">
            <wp:extent cx="3719195" cy="298450"/>
            <wp:effectExtent l="0" t="0" r="0" b="6350"/>
            <wp:docPr id="821" name="Picture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1E65" w:rsidRPr="008654F3" w:rsidRDefault="00B31E65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654F3">
        <w:rPr>
          <w:rFonts w:ascii="Times New Roman" w:hAnsi="Times New Roman" w:cs="Times New Roman"/>
          <w:b/>
          <w:i/>
          <w:sz w:val="24"/>
          <w:szCs w:val="24"/>
        </w:rPr>
        <w:t>Midrange</w:t>
      </w:r>
    </w:p>
    <w:p w:rsidR="00B31E65" w:rsidRPr="008654F3" w:rsidRDefault="008654F3" w:rsidP="000D64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noProof/>
          <w:lang w:val="en-US"/>
        </w:rPr>
        <w:drawing>
          <wp:inline distT="0" distB="0" distL="0" distR="0" wp14:anchorId="29B5D12E" wp14:editId="3F2692F9">
            <wp:extent cx="4032504" cy="990600"/>
            <wp:effectExtent l="0" t="0" r="0" b="0"/>
            <wp:docPr id="958" name="Picture 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Picture 9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E65" w:rsidRPr="008654F3" w:rsidRDefault="00B31E65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654F3">
        <w:rPr>
          <w:rFonts w:ascii="Times New Roman" w:hAnsi="Times New Roman" w:cs="Times New Roman"/>
          <w:b/>
          <w:i/>
          <w:sz w:val="24"/>
          <w:szCs w:val="24"/>
        </w:rPr>
        <w:t>Mode</w:t>
      </w:r>
    </w:p>
    <w:p w:rsidR="000D6414" w:rsidRPr="0004263E" w:rsidRDefault="008654F3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values above occur once and therefore there is no specific mode of the data</w:t>
      </w:r>
    </w:p>
    <w:p w:rsidR="000D6414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t>17. Percentage of college-educated population over 25. Below are the percentages of the population over 25 years of age who have completed 4 years of college or more for the 50 states and the district of Columbia. Find the mean and modal class.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1226"/>
        <w:gridCol w:w="1523"/>
        <w:gridCol w:w="1056"/>
        <w:gridCol w:w="960"/>
        <w:gridCol w:w="960"/>
      </w:tblGrid>
      <w:tr w:rsidR="00C52C5C" w:rsidRPr="00C52C5C" w:rsidTr="00C52C5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Percentage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52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Frequency(F)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52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Mid-Point(X)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52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52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CF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15.2-19.6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52.2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</w:tr>
      <w:tr w:rsidR="00C52C5C" w:rsidRPr="00C52C5C" w:rsidTr="00C52C5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19.7-24.1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21.9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328.5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18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24.2-28.6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26.4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501.6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37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28.7-33.1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185.4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43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33.2-37.6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247.8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50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37.7-42.1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39.9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50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42.2-46.6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44.4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44.4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51</w:t>
            </w:r>
          </w:p>
        </w:tc>
      </w:tr>
      <w:tr w:rsidR="00C52C5C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 xml:space="preserve">∑F=        51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C5C" w:rsidRPr="00C52C5C" w:rsidRDefault="00C52C5C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52C5C">
              <w:rPr>
                <w:rFonts w:ascii="Calibri" w:eastAsia="Times New Roman" w:hAnsi="Calibri" w:cs="Calibri"/>
                <w:color w:val="000000"/>
                <w:lang w:val="en-US"/>
              </w:rPr>
              <w:t>∑FX=1359.9</w:t>
            </w:r>
          </w:p>
        </w:tc>
      </w:tr>
      <w:tr w:rsidR="00B02633" w:rsidRPr="00C52C5C" w:rsidTr="00C52C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2633" w:rsidRPr="00C52C5C" w:rsidRDefault="00B02633" w:rsidP="00C52C5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2633" w:rsidRDefault="00B02633" w:rsidP="00B0263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CF=Cumulative Frequency</w:t>
            </w:r>
          </w:p>
          <w:p w:rsidR="00B02633" w:rsidRPr="00C52C5C" w:rsidRDefault="00B02633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2633" w:rsidRPr="00C52C5C" w:rsidRDefault="00B02633" w:rsidP="00C52C5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0D6414" w:rsidRPr="00DB1C00" w:rsidRDefault="00DB1C00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B1C00">
        <w:rPr>
          <w:rFonts w:ascii="Times New Roman" w:hAnsi="Times New Roman" w:cs="Times New Roman"/>
          <w:b/>
          <w:i/>
          <w:sz w:val="24"/>
          <w:szCs w:val="24"/>
        </w:rPr>
        <w:t>Mean</w:t>
      </w:r>
    </w:p>
    <w:p w:rsidR="00DB1C00" w:rsidRDefault="00DB1C00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mc:AlternateContent>
          <mc:Choice Requires="wpg">
            <w:drawing>
              <wp:inline distT="0" distB="0" distL="0" distR="0" wp14:anchorId="193291D5" wp14:editId="44116734">
                <wp:extent cx="1826260" cy="816737"/>
                <wp:effectExtent l="0" t="0" r="0" b="0"/>
                <wp:docPr id="980" name="Group 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6260" cy="816737"/>
                          <a:chOff x="0" y="0"/>
                          <a:chExt cx="1826260" cy="816737"/>
                        </a:xfrm>
                      </wpg:grpSpPr>
                      <wps:wsp>
                        <wps:cNvPr id="981" name="Shape 7"/>
                        <wps:cNvSpPr/>
                        <wps:spPr>
                          <a:xfrm>
                            <a:off x="112268" y="305621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8"/>
                        <wps:cNvSpPr/>
                        <wps:spPr>
                          <a:xfrm>
                            <a:off x="0" y="302768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Shape 9"/>
                        <wps:cNvSpPr/>
                        <wps:spPr>
                          <a:xfrm>
                            <a:off x="144272" y="352172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" name="Shape 10"/>
                        <wps:cNvSpPr/>
                        <wps:spPr>
                          <a:xfrm>
                            <a:off x="178689" y="305638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11"/>
                        <wps:cNvSpPr/>
                        <wps:spPr>
                          <a:xfrm>
                            <a:off x="144272" y="302768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12"/>
                        <wps:cNvSpPr/>
                        <wps:spPr>
                          <a:xfrm>
                            <a:off x="254381" y="302768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13"/>
                        <wps:cNvSpPr/>
                        <wps:spPr>
                          <a:xfrm>
                            <a:off x="209995" y="302768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264"/>
                        <wps:cNvSpPr/>
                        <wps:spPr>
                          <a:xfrm>
                            <a:off x="3558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265"/>
                        <wps:cNvSpPr/>
                        <wps:spPr>
                          <a:xfrm>
                            <a:off x="3558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16"/>
                        <wps:cNvSpPr/>
                        <wps:spPr>
                          <a:xfrm>
                            <a:off x="629920" y="0"/>
                            <a:ext cx="165608" cy="2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217678">
                                <a:moveTo>
                                  <a:pt x="1905" y="0"/>
                                </a:moveTo>
                                <a:lnTo>
                                  <a:pt x="150241" y="0"/>
                                </a:lnTo>
                                <a:lnTo>
                                  <a:pt x="154686" y="39624"/>
                                </a:lnTo>
                                <a:lnTo>
                                  <a:pt x="149606" y="39624"/>
                                </a:lnTo>
                                <a:cubicBezTo>
                                  <a:pt x="149606" y="39624"/>
                                  <a:pt x="143383" y="21972"/>
                                  <a:pt x="136652" y="15622"/>
                                </a:cubicBezTo>
                                <a:cubicBezTo>
                                  <a:pt x="136652" y="15622"/>
                                  <a:pt x="128143" y="7747"/>
                                  <a:pt x="111506" y="7747"/>
                                </a:cubicBezTo>
                                <a:lnTo>
                                  <a:pt x="31369" y="7747"/>
                                </a:lnTo>
                                <a:lnTo>
                                  <a:pt x="115697" y="106299"/>
                                </a:lnTo>
                                <a:lnTo>
                                  <a:pt x="26416" y="199644"/>
                                </a:lnTo>
                                <a:lnTo>
                                  <a:pt x="134112" y="199644"/>
                                </a:lnTo>
                                <a:cubicBezTo>
                                  <a:pt x="134112" y="199644"/>
                                  <a:pt x="143383" y="199644"/>
                                  <a:pt x="150368" y="190500"/>
                                </a:cubicBezTo>
                                <a:cubicBezTo>
                                  <a:pt x="150368" y="190500"/>
                                  <a:pt x="156337" y="183135"/>
                                  <a:pt x="158750" y="172593"/>
                                </a:cubicBezTo>
                                <a:lnTo>
                                  <a:pt x="165608" y="172593"/>
                                </a:lnTo>
                                <a:lnTo>
                                  <a:pt x="154305" y="217678"/>
                                </a:lnTo>
                                <a:lnTo>
                                  <a:pt x="0" y="217678"/>
                                </a:lnTo>
                                <a:lnTo>
                                  <a:pt x="98552" y="113538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Shape 17"/>
                        <wps:cNvSpPr/>
                        <wps:spPr>
                          <a:xfrm>
                            <a:off x="918591" y="78613"/>
                            <a:ext cx="123063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63" h="100965">
                                <a:moveTo>
                                  <a:pt x="33528" y="0"/>
                                </a:moveTo>
                                <a:lnTo>
                                  <a:pt x="69723" y="0"/>
                                </a:lnTo>
                                <a:lnTo>
                                  <a:pt x="68707" y="2794"/>
                                </a:lnTo>
                                <a:cubicBezTo>
                                  <a:pt x="68707" y="2794"/>
                                  <a:pt x="63754" y="2794"/>
                                  <a:pt x="61976" y="3429"/>
                                </a:cubicBezTo>
                                <a:cubicBezTo>
                                  <a:pt x="61976" y="3429"/>
                                  <a:pt x="60198" y="4064"/>
                                  <a:pt x="59309" y="5461"/>
                                </a:cubicBezTo>
                                <a:cubicBezTo>
                                  <a:pt x="59309" y="5461"/>
                                  <a:pt x="58420" y="6731"/>
                                  <a:pt x="58420" y="8255"/>
                                </a:cubicBezTo>
                                <a:cubicBezTo>
                                  <a:pt x="58420" y="8255"/>
                                  <a:pt x="58420" y="10033"/>
                                  <a:pt x="60198" y="16637"/>
                                </a:cubicBezTo>
                                <a:lnTo>
                                  <a:pt x="67056" y="41402"/>
                                </a:lnTo>
                                <a:lnTo>
                                  <a:pt x="82804" y="25781"/>
                                </a:lnTo>
                                <a:cubicBezTo>
                                  <a:pt x="82804" y="25781"/>
                                  <a:pt x="92329" y="16383"/>
                                  <a:pt x="95631" y="10668"/>
                                </a:cubicBezTo>
                                <a:cubicBezTo>
                                  <a:pt x="95631" y="10668"/>
                                  <a:pt x="97028" y="8636"/>
                                  <a:pt x="97028" y="7112"/>
                                </a:cubicBezTo>
                                <a:cubicBezTo>
                                  <a:pt x="97028" y="7112"/>
                                  <a:pt x="97028" y="5334"/>
                                  <a:pt x="95631" y="4318"/>
                                </a:cubicBezTo>
                                <a:cubicBezTo>
                                  <a:pt x="95631" y="4318"/>
                                  <a:pt x="93472" y="2922"/>
                                  <a:pt x="88138" y="2794"/>
                                </a:cubicBezTo>
                                <a:lnTo>
                                  <a:pt x="88900" y="0"/>
                                </a:lnTo>
                                <a:lnTo>
                                  <a:pt x="123063" y="0"/>
                                </a:lnTo>
                                <a:lnTo>
                                  <a:pt x="122301" y="2794"/>
                                </a:lnTo>
                                <a:cubicBezTo>
                                  <a:pt x="122301" y="2794"/>
                                  <a:pt x="114935" y="3937"/>
                                  <a:pt x="109601" y="7239"/>
                                </a:cubicBezTo>
                                <a:cubicBezTo>
                                  <a:pt x="109601" y="7239"/>
                                  <a:pt x="104267" y="10414"/>
                                  <a:pt x="94869" y="20447"/>
                                </a:cubicBezTo>
                                <a:lnTo>
                                  <a:pt x="68707" y="47244"/>
                                </a:lnTo>
                                <a:lnTo>
                                  <a:pt x="76073" y="74168"/>
                                </a:lnTo>
                                <a:cubicBezTo>
                                  <a:pt x="76073" y="74168"/>
                                  <a:pt x="77216" y="77978"/>
                                  <a:pt x="80010" y="86106"/>
                                </a:cubicBezTo>
                                <a:cubicBezTo>
                                  <a:pt x="80010" y="86106"/>
                                  <a:pt x="81788" y="91440"/>
                                  <a:pt x="83566" y="93472"/>
                                </a:cubicBezTo>
                                <a:cubicBezTo>
                                  <a:pt x="83566" y="93472"/>
                                  <a:pt x="85344" y="95631"/>
                                  <a:pt x="88011" y="96774"/>
                                </a:cubicBezTo>
                                <a:cubicBezTo>
                                  <a:pt x="88011" y="96774"/>
                                  <a:pt x="90678" y="98044"/>
                                  <a:pt x="96266" y="98172"/>
                                </a:cubicBezTo>
                                <a:lnTo>
                                  <a:pt x="95504" y="100965"/>
                                </a:lnTo>
                                <a:lnTo>
                                  <a:pt x="55753" y="100965"/>
                                </a:lnTo>
                                <a:lnTo>
                                  <a:pt x="56642" y="98172"/>
                                </a:lnTo>
                                <a:cubicBezTo>
                                  <a:pt x="56642" y="98172"/>
                                  <a:pt x="62738" y="98044"/>
                                  <a:pt x="65532" y="95759"/>
                                </a:cubicBezTo>
                                <a:cubicBezTo>
                                  <a:pt x="65532" y="95759"/>
                                  <a:pt x="67564" y="94361"/>
                                  <a:pt x="67564" y="92075"/>
                                </a:cubicBezTo>
                                <a:cubicBezTo>
                                  <a:pt x="67564" y="92075"/>
                                  <a:pt x="67564" y="89789"/>
                                  <a:pt x="65532" y="82931"/>
                                </a:cubicBezTo>
                                <a:lnTo>
                                  <a:pt x="58420" y="57531"/>
                                </a:lnTo>
                                <a:lnTo>
                                  <a:pt x="34798" y="81280"/>
                                </a:lnTo>
                                <a:cubicBezTo>
                                  <a:pt x="34798" y="81280"/>
                                  <a:pt x="27813" y="88519"/>
                                  <a:pt x="26670" y="90678"/>
                                </a:cubicBezTo>
                                <a:cubicBezTo>
                                  <a:pt x="26670" y="90678"/>
                                  <a:pt x="25654" y="92075"/>
                                  <a:pt x="25654" y="93218"/>
                                </a:cubicBezTo>
                                <a:cubicBezTo>
                                  <a:pt x="25654" y="93218"/>
                                  <a:pt x="25654" y="95631"/>
                                  <a:pt x="28067" y="97028"/>
                                </a:cubicBezTo>
                                <a:cubicBezTo>
                                  <a:pt x="28067" y="97028"/>
                                  <a:pt x="28956" y="97536"/>
                                  <a:pt x="34417" y="98172"/>
                                </a:cubicBezTo>
                                <a:lnTo>
                                  <a:pt x="3352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889" y="98172"/>
                                </a:lnTo>
                                <a:cubicBezTo>
                                  <a:pt x="889" y="98172"/>
                                  <a:pt x="7239" y="97536"/>
                                  <a:pt x="11176" y="95250"/>
                                </a:cubicBezTo>
                                <a:cubicBezTo>
                                  <a:pt x="11176" y="95250"/>
                                  <a:pt x="17145" y="91822"/>
                                  <a:pt x="27432" y="81280"/>
                                </a:cubicBezTo>
                                <a:lnTo>
                                  <a:pt x="56642" y="51943"/>
                                </a:lnTo>
                                <a:lnTo>
                                  <a:pt x="48641" y="22733"/>
                                </a:lnTo>
                                <a:cubicBezTo>
                                  <a:pt x="48641" y="22733"/>
                                  <a:pt x="45085" y="9525"/>
                                  <a:pt x="42291" y="6350"/>
                                </a:cubicBezTo>
                                <a:cubicBezTo>
                                  <a:pt x="42291" y="6350"/>
                                  <a:pt x="39497" y="3302"/>
                                  <a:pt x="32766" y="2794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18"/>
                        <wps:cNvSpPr/>
                        <wps:spPr>
                          <a:xfrm>
                            <a:off x="831850" y="78613"/>
                            <a:ext cx="105664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64" h="100965">
                                <a:moveTo>
                                  <a:pt x="27432" y="0"/>
                                </a:moveTo>
                                <a:lnTo>
                                  <a:pt x="105664" y="0"/>
                                </a:lnTo>
                                <a:lnTo>
                                  <a:pt x="98298" y="25527"/>
                                </a:lnTo>
                                <a:lnTo>
                                  <a:pt x="95504" y="25527"/>
                                </a:lnTo>
                                <a:cubicBezTo>
                                  <a:pt x="95504" y="25527"/>
                                  <a:pt x="96266" y="20955"/>
                                  <a:pt x="96266" y="18034"/>
                                </a:cubicBezTo>
                                <a:cubicBezTo>
                                  <a:pt x="96266" y="18034"/>
                                  <a:pt x="96266" y="13081"/>
                                  <a:pt x="93472" y="10160"/>
                                </a:cubicBezTo>
                                <a:cubicBezTo>
                                  <a:pt x="93472" y="10160"/>
                                  <a:pt x="90678" y="7239"/>
                                  <a:pt x="86614" y="6097"/>
                                </a:cubicBezTo>
                                <a:cubicBezTo>
                                  <a:pt x="86614" y="6097"/>
                                  <a:pt x="83566" y="5334"/>
                                  <a:pt x="73279" y="5334"/>
                                </a:cubicBezTo>
                                <a:lnTo>
                                  <a:pt x="53467" y="5334"/>
                                </a:lnTo>
                                <a:lnTo>
                                  <a:pt x="41529" y="45339"/>
                                </a:lnTo>
                                <a:lnTo>
                                  <a:pt x="54864" y="45339"/>
                                </a:lnTo>
                                <a:cubicBezTo>
                                  <a:pt x="54864" y="45339"/>
                                  <a:pt x="63754" y="45339"/>
                                  <a:pt x="68072" y="42672"/>
                                </a:cubicBezTo>
                                <a:cubicBezTo>
                                  <a:pt x="68072" y="42672"/>
                                  <a:pt x="72517" y="39878"/>
                                  <a:pt x="77216" y="30861"/>
                                </a:cubicBezTo>
                                <a:lnTo>
                                  <a:pt x="80010" y="30861"/>
                                </a:lnTo>
                                <a:lnTo>
                                  <a:pt x="69469" y="67564"/>
                                </a:lnTo>
                                <a:lnTo>
                                  <a:pt x="66548" y="67564"/>
                                </a:lnTo>
                                <a:cubicBezTo>
                                  <a:pt x="66548" y="67564"/>
                                  <a:pt x="67691" y="63119"/>
                                  <a:pt x="67691" y="60325"/>
                                </a:cubicBezTo>
                                <a:cubicBezTo>
                                  <a:pt x="67691" y="60325"/>
                                  <a:pt x="67691" y="55753"/>
                                  <a:pt x="64643" y="53213"/>
                                </a:cubicBezTo>
                                <a:cubicBezTo>
                                  <a:pt x="64643" y="53213"/>
                                  <a:pt x="61595" y="50800"/>
                                  <a:pt x="53467" y="50800"/>
                                </a:cubicBezTo>
                                <a:lnTo>
                                  <a:pt x="39878" y="50800"/>
                                </a:lnTo>
                                <a:lnTo>
                                  <a:pt x="31242" y="81153"/>
                                </a:lnTo>
                                <a:cubicBezTo>
                                  <a:pt x="31242" y="81153"/>
                                  <a:pt x="28829" y="89281"/>
                                  <a:pt x="28829" y="92075"/>
                                </a:cubicBezTo>
                                <a:cubicBezTo>
                                  <a:pt x="28829" y="92075"/>
                                  <a:pt x="28829" y="94615"/>
                                  <a:pt x="30861" y="96139"/>
                                </a:cubicBezTo>
                                <a:cubicBezTo>
                                  <a:pt x="30861" y="96139"/>
                                  <a:pt x="33020" y="97536"/>
                                  <a:pt x="40894" y="98172"/>
                                </a:cubicBezTo>
                                <a:lnTo>
                                  <a:pt x="3987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1016" y="98172"/>
                                </a:lnTo>
                                <a:cubicBezTo>
                                  <a:pt x="1016" y="98172"/>
                                  <a:pt x="6731" y="98044"/>
                                  <a:pt x="8763" y="97155"/>
                                </a:cubicBezTo>
                                <a:cubicBezTo>
                                  <a:pt x="8763" y="97155"/>
                                  <a:pt x="11811" y="95759"/>
                                  <a:pt x="13081" y="93853"/>
                                </a:cubicBezTo>
                                <a:cubicBezTo>
                                  <a:pt x="13081" y="93853"/>
                                  <a:pt x="15113" y="90678"/>
                                  <a:pt x="17907" y="81153"/>
                                </a:cubicBezTo>
                                <a:lnTo>
                                  <a:pt x="35814" y="20447"/>
                                </a:lnTo>
                                <a:cubicBezTo>
                                  <a:pt x="35814" y="20447"/>
                                  <a:pt x="37973" y="13081"/>
                                  <a:pt x="37973" y="8890"/>
                                </a:cubicBezTo>
                                <a:cubicBezTo>
                                  <a:pt x="37973" y="8890"/>
                                  <a:pt x="37973" y="6858"/>
                                  <a:pt x="36957" y="5461"/>
                                </a:cubicBezTo>
                                <a:cubicBezTo>
                                  <a:pt x="36957" y="5461"/>
                                  <a:pt x="35941" y="4064"/>
                                  <a:pt x="34036" y="3429"/>
                                </a:cubicBezTo>
                                <a:cubicBezTo>
                                  <a:pt x="34036" y="3429"/>
                                  <a:pt x="32131" y="2794"/>
                                  <a:pt x="26416" y="2794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19"/>
                        <wps:cNvSpPr/>
                        <wps:spPr>
                          <a:xfrm>
                            <a:off x="550926" y="1778"/>
                            <a:ext cx="49022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304800">
                                <a:moveTo>
                                  <a:pt x="48006" y="0"/>
                                </a:moveTo>
                                <a:lnTo>
                                  <a:pt x="49022" y="5715"/>
                                </a:lnTo>
                                <a:cubicBezTo>
                                  <a:pt x="49022" y="5715"/>
                                  <a:pt x="19812" y="35560"/>
                                  <a:pt x="15113" y="55626"/>
                                </a:cubicBezTo>
                                <a:cubicBezTo>
                                  <a:pt x="15113" y="55626"/>
                                  <a:pt x="9271" y="80518"/>
                                  <a:pt x="9271" y="111887"/>
                                </a:cubicBezTo>
                                <a:lnTo>
                                  <a:pt x="9271" y="192913"/>
                                </a:lnTo>
                                <a:cubicBezTo>
                                  <a:pt x="9271" y="192913"/>
                                  <a:pt x="9271" y="229108"/>
                                  <a:pt x="15113" y="249174"/>
                                </a:cubicBezTo>
                                <a:cubicBezTo>
                                  <a:pt x="15113" y="249174"/>
                                  <a:pt x="19812" y="267716"/>
                                  <a:pt x="49022" y="301371"/>
                                </a:cubicBezTo>
                                <a:lnTo>
                                  <a:pt x="46482" y="304800"/>
                                </a:lnTo>
                                <a:cubicBezTo>
                                  <a:pt x="46482" y="304800"/>
                                  <a:pt x="0" y="275844"/>
                                  <a:pt x="0" y="192913"/>
                                </a:cubicBezTo>
                                <a:lnTo>
                                  <a:pt x="0" y="111887"/>
                                </a:lnTo>
                                <a:cubicBezTo>
                                  <a:pt x="0" y="111887"/>
                                  <a:pt x="0" y="28956"/>
                                  <a:pt x="4800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Shape 20"/>
                        <wps:cNvSpPr/>
                        <wps:spPr>
                          <a:xfrm>
                            <a:off x="1051560" y="1778"/>
                            <a:ext cx="49022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304800">
                                <a:moveTo>
                                  <a:pt x="2540" y="0"/>
                                </a:moveTo>
                                <a:cubicBezTo>
                                  <a:pt x="2540" y="0"/>
                                  <a:pt x="49022" y="28956"/>
                                  <a:pt x="49022" y="111887"/>
                                </a:cubicBezTo>
                                <a:lnTo>
                                  <a:pt x="49022" y="192913"/>
                                </a:lnTo>
                                <a:cubicBezTo>
                                  <a:pt x="49022" y="192913"/>
                                  <a:pt x="49022" y="275844"/>
                                  <a:pt x="1016" y="304800"/>
                                </a:cubicBezTo>
                                <a:lnTo>
                                  <a:pt x="0" y="299085"/>
                                </a:lnTo>
                                <a:cubicBezTo>
                                  <a:pt x="0" y="299085"/>
                                  <a:pt x="29210" y="269240"/>
                                  <a:pt x="33909" y="249174"/>
                                </a:cubicBezTo>
                                <a:cubicBezTo>
                                  <a:pt x="33909" y="249174"/>
                                  <a:pt x="39751" y="224282"/>
                                  <a:pt x="39751" y="192913"/>
                                </a:cubicBezTo>
                                <a:lnTo>
                                  <a:pt x="39751" y="111887"/>
                                </a:lnTo>
                                <a:cubicBezTo>
                                  <a:pt x="39751" y="111887"/>
                                  <a:pt x="39751" y="75692"/>
                                  <a:pt x="33909" y="55626"/>
                                </a:cubicBezTo>
                                <a:cubicBezTo>
                                  <a:pt x="33909" y="55626"/>
                                  <a:pt x="29210" y="37084"/>
                                  <a:pt x="0" y="3429"/>
                                </a:cubicBez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21"/>
                        <wps:cNvSpPr/>
                        <wps:spPr>
                          <a:xfrm>
                            <a:off x="680720" y="368300"/>
                            <a:ext cx="165608" cy="2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217678">
                                <a:moveTo>
                                  <a:pt x="1905" y="0"/>
                                </a:moveTo>
                                <a:lnTo>
                                  <a:pt x="150241" y="0"/>
                                </a:lnTo>
                                <a:lnTo>
                                  <a:pt x="154686" y="39624"/>
                                </a:lnTo>
                                <a:lnTo>
                                  <a:pt x="149606" y="39624"/>
                                </a:lnTo>
                                <a:cubicBezTo>
                                  <a:pt x="149606" y="39624"/>
                                  <a:pt x="143383" y="21972"/>
                                  <a:pt x="136652" y="15622"/>
                                </a:cubicBezTo>
                                <a:cubicBezTo>
                                  <a:pt x="136652" y="15622"/>
                                  <a:pt x="128143" y="7747"/>
                                  <a:pt x="111506" y="7747"/>
                                </a:cubicBezTo>
                                <a:lnTo>
                                  <a:pt x="31369" y="7747"/>
                                </a:lnTo>
                                <a:lnTo>
                                  <a:pt x="115697" y="106299"/>
                                </a:lnTo>
                                <a:lnTo>
                                  <a:pt x="26416" y="199644"/>
                                </a:lnTo>
                                <a:lnTo>
                                  <a:pt x="134112" y="199644"/>
                                </a:lnTo>
                                <a:cubicBezTo>
                                  <a:pt x="134112" y="199644"/>
                                  <a:pt x="143383" y="199644"/>
                                  <a:pt x="150368" y="190500"/>
                                </a:cubicBezTo>
                                <a:cubicBezTo>
                                  <a:pt x="150368" y="190500"/>
                                  <a:pt x="156337" y="183135"/>
                                  <a:pt x="158750" y="172593"/>
                                </a:cubicBezTo>
                                <a:lnTo>
                                  <a:pt x="165608" y="172593"/>
                                </a:lnTo>
                                <a:lnTo>
                                  <a:pt x="154305" y="217678"/>
                                </a:lnTo>
                                <a:lnTo>
                                  <a:pt x="0" y="217678"/>
                                </a:lnTo>
                                <a:lnTo>
                                  <a:pt x="98552" y="113538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22"/>
                        <wps:cNvSpPr/>
                        <wps:spPr>
                          <a:xfrm>
                            <a:off x="882650" y="446913"/>
                            <a:ext cx="105664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64" h="100965">
                                <a:moveTo>
                                  <a:pt x="27432" y="0"/>
                                </a:moveTo>
                                <a:lnTo>
                                  <a:pt x="105664" y="0"/>
                                </a:lnTo>
                                <a:lnTo>
                                  <a:pt x="98298" y="25527"/>
                                </a:lnTo>
                                <a:lnTo>
                                  <a:pt x="95504" y="25527"/>
                                </a:lnTo>
                                <a:cubicBezTo>
                                  <a:pt x="95504" y="25527"/>
                                  <a:pt x="96266" y="20955"/>
                                  <a:pt x="96266" y="18034"/>
                                </a:cubicBezTo>
                                <a:cubicBezTo>
                                  <a:pt x="96266" y="18034"/>
                                  <a:pt x="96266" y="13081"/>
                                  <a:pt x="93472" y="10160"/>
                                </a:cubicBezTo>
                                <a:cubicBezTo>
                                  <a:pt x="93472" y="10160"/>
                                  <a:pt x="90678" y="7239"/>
                                  <a:pt x="86614" y="6097"/>
                                </a:cubicBezTo>
                                <a:cubicBezTo>
                                  <a:pt x="86614" y="6097"/>
                                  <a:pt x="83566" y="5334"/>
                                  <a:pt x="73279" y="5334"/>
                                </a:cubicBezTo>
                                <a:lnTo>
                                  <a:pt x="53467" y="5334"/>
                                </a:lnTo>
                                <a:lnTo>
                                  <a:pt x="41529" y="45339"/>
                                </a:lnTo>
                                <a:lnTo>
                                  <a:pt x="54864" y="45339"/>
                                </a:lnTo>
                                <a:cubicBezTo>
                                  <a:pt x="54864" y="45339"/>
                                  <a:pt x="63754" y="45339"/>
                                  <a:pt x="68072" y="42672"/>
                                </a:cubicBezTo>
                                <a:cubicBezTo>
                                  <a:pt x="68072" y="42672"/>
                                  <a:pt x="72517" y="39878"/>
                                  <a:pt x="77216" y="30861"/>
                                </a:cubicBezTo>
                                <a:lnTo>
                                  <a:pt x="80010" y="30861"/>
                                </a:lnTo>
                                <a:lnTo>
                                  <a:pt x="69469" y="67564"/>
                                </a:lnTo>
                                <a:lnTo>
                                  <a:pt x="66548" y="67564"/>
                                </a:lnTo>
                                <a:cubicBezTo>
                                  <a:pt x="66548" y="67564"/>
                                  <a:pt x="67691" y="63119"/>
                                  <a:pt x="67691" y="60325"/>
                                </a:cubicBezTo>
                                <a:cubicBezTo>
                                  <a:pt x="67691" y="60325"/>
                                  <a:pt x="67691" y="55753"/>
                                  <a:pt x="64643" y="53213"/>
                                </a:cubicBezTo>
                                <a:cubicBezTo>
                                  <a:pt x="64643" y="53213"/>
                                  <a:pt x="61595" y="50800"/>
                                  <a:pt x="53467" y="50800"/>
                                </a:cubicBezTo>
                                <a:lnTo>
                                  <a:pt x="39878" y="50800"/>
                                </a:lnTo>
                                <a:lnTo>
                                  <a:pt x="31242" y="81153"/>
                                </a:lnTo>
                                <a:cubicBezTo>
                                  <a:pt x="31242" y="81153"/>
                                  <a:pt x="28829" y="89281"/>
                                  <a:pt x="28829" y="92075"/>
                                </a:cubicBezTo>
                                <a:cubicBezTo>
                                  <a:pt x="28829" y="92075"/>
                                  <a:pt x="28829" y="94615"/>
                                  <a:pt x="30861" y="96139"/>
                                </a:cubicBezTo>
                                <a:cubicBezTo>
                                  <a:pt x="30861" y="96139"/>
                                  <a:pt x="33020" y="97536"/>
                                  <a:pt x="40894" y="98172"/>
                                </a:cubicBezTo>
                                <a:lnTo>
                                  <a:pt x="3987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1016" y="98172"/>
                                </a:lnTo>
                                <a:cubicBezTo>
                                  <a:pt x="1016" y="98172"/>
                                  <a:pt x="6731" y="98044"/>
                                  <a:pt x="8763" y="97155"/>
                                </a:cubicBezTo>
                                <a:cubicBezTo>
                                  <a:pt x="8763" y="97155"/>
                                  <a:pt x="11811" y="95759"/>
                                  <a:pt x="13081" y="93853"/>
                                </a:cubicBezTo>
                                <a:cubicBezTo>
                                  <a:pt x="13081" y="93853"/>
                                  <a:pt x="15113" y="90678"/>
                                  <a:pt x="17907" y="81153"/>
                                </a:cubicBezTo>
                                <a:lnTo>
                                  <a:pt x="35814" y="20447"/>
                                </a:lnTo>
                                <a:cubicBezTo>
                                  <a:pt x="35814" y="20447"/>
                                  <a:pt x="37973" y="13081"/>
                                  <a:pt x="37973" y="8890"/>
                                </a:cubicBezTo>
                                <a:cubicBezTo>
                                  <a:pt x="37973" y="8890"/>
                                  <a:pt x="37973" y="6858"/>
                                  <a:pt x="36957" y="5461"/>
                                </a:cubicBezTo>
                                <a:cubicBezTo>
                                  <a:pt x="36957" y="5461"/>
                                  <a:pt x="35941" y="4064"/>
                                  <a:pt x="34036" y="3429"/>
                                </a:cubicBezTo>
                                <a:cubicBezTo>
                                  <a:pt x="34036" y="3429"/>
                                  <a:pt x="32131" y="2794"/>
                                  <a:pt x="26416" y="2794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23"/>
                        <wps:cNvSpPr/>
                        <wps:spPr>
                          <a:xfrm>
                            <a:off x="492760" y="319278"/>
                            <a:ext cx="66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6604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Shape 266"/>
                        <wps:cNvSpPr/>
                        <wps:spPr>
                          <a:xfrm>
                            <a:off x="12194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" name="Shape 267"/>
                        <wps:cNvSpPr/>
                        <wps:spPr>
                          <a:xfrm>
                            <a:off x="12194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26"/>
                        <wps:cNvSpPr/>
                        <wps:spPr>
                          <a:xfrm>
                            <a:off x="1618488" y="265728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27"/>
                        <wps:cNvSpPr/>
                        <wps:spPr>
                          <a:xfrm>
                            <a:off x="1541526" y="180213"/>
                            <a:ext cx="58674" cy="102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02743">
                                <a:moveTo>
                                  <a:pt x="22606" y="0"/>
                                </a:moveTo>
                                <a:lnTo>
                                  <a:pt x="58674" y="0"/>
                                </a:lnTo>
                                <a:lnTo>
                                  <a:pt x="52959" y="12700"/>
                                </a:lnTo>
                                <a:lnTo>
                                  <a:pt x="22606" y="12700"/>
                                </a:lnTo>
                                <a:lnTo>
                                  <a:pt x="16002" y="26162"/>
                                </a:lnTo>
                                <a:cubicBezTo>
                                  <a:pt x="16002" y="26162"/>
                                  <a:pt x="35687" y="29083"/>
                                  <a:pt x="47244" y="40894"/>
                                </a:cubicBezTo>
                                <a:cubicBezTo>
                                  <a:pt x="47244" y="40894"/>
                                  <a:pt x="57150" y="50927"/>
                                  <a:pt x="57150" y="64643"/>
                                </a:cubicBezTo>
                                <a:cubicBezTo>
                                  <a:pt x="57150" y="64643"/>
                                  <a:pt x="57150" y="72644"/>
                                  <a:pt x="53975" y="79375"/>
                                </a:cubicBezTo>
                                <a:cubicBezTo>
                                  <a:pt x="53975" y="79375"/>
                                  <a:pt x="50800" y="86234"/>
                                  <a:pt x="45847" y="91059"/>
                                </a:cubicBezTo>
                                <a:cubicBezTo>
                                  <a:pt x="45847" y="91059"/>
                                  <a:pt x="40894" y="95759"/>
                                  <a:pt x="34925" y="98552"/>
                                </a:cubicBezTo>
                                <a:cubicBezTo>
                                  <a:pt x="34925" y="98552"/>
                                  <a:pt x="26416" y="102743"/>
                                  <a:pt x="17272" y="102743"/>
                                </a:cubicBezTo>
                                <a:cubicBezTo>
                                  <a:pt x="17272" y="102743"/>
                                  <a:pt x="8128" y="102743"/>
                                  <a:pt x="4064" y="99695"/>
                                </a:cubicBezTo>
                                <a:cubicBezTo>
                                  <a:pt x="4064" y="99695"/>
                                  <a:pt x="0" y="96647"/>
                                  <a:pt x="0" y="92837"/>
                                </a:cubicBezTo>
                                <a:cubicBezTo>
                                  <a:pt x="0" y="92837"/>
                                  <a:pt x="0" y="90805"/>
                                  <a:pt x="1651" y="89154"/>
                                </a:cubicBezTo>
                                <a:cubicBezTo>
                                  <a:pt x="1651" y="89154"/>
                                  <a:pt x="3302" y="87503"/>
                                  <a:pt x="5969" y="87503"/>
                                </a:cubicBezTo>
                                <a:cubicBezTo>
                                  <a:pt x="5969" y="87503"/>
                                  <a:pt x="7874" y="87503"/>
                                  <a:pt x="9398" y="88011"/>
                                </a:cubicBezTo>
                                <a:cubicBezTo>
                                  <a:pt x="9398" y="88011"/>
                                  <a:pt x="10922" y="88647"/>
                                  <a:pt x="14224" y="91186"/>
                                </a:cubicBezTo>
                                <a:cubicBezTo>
                                  <a:pt x="14224" y="91186"/>
                                  <a:pt x="19812" y="94997"/>
                                  <a:pt x="25527" y="94997"/>
                                </a:cubicBezTo>
                                <a:cubicBezTo>
                                  <a:pt x="25527" y="94997"/>
                                  <a:pt x="34290" y="94997"/>
                                  <a:pt x="40894" y="88519"/>
                                </a:cubicBezTo>
                                <a:cubicBezTo>
                                  <a:pt x="40894" y="88519"/>
                                  <a:pt x="47371" y="81915"/>
                                  <a:pt x="47371" y="72390"/>
                                </a:cubicBezTo>
                                <a:cubicBezTo>
                                  <a:pt x="47371" y="72390"/>
                                  <a:pt x="47371" y="63247"/>
                                  <a:pt x="41529" y="55372"/>
                                </a:cubicBezTo>
                                <a:cubicBezTo>
                                  <a:pt x="41529" y="55372"/>
                                  <a:pt x="35687" y="47372"/>
                                  <a:pt x="25400" y="43180"/>
                                </a:cubicBezTo>
                                <a:cubicBezTo>
                                  <a:pt x="25400" y="43180"/>
                                  <a:pt x="17272" y="39878"/>
                                  <a:pt x="3302" y="39243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" name="Shape 28"/>
                        <wps:cNvSpPr/>
                        <wps:spPr>
                          <a:xfrm>
                            <a:off x="1616329" y="178181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0"/>
                                </a:ln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3" name="Shape 29"/>
                        <wps:cNvSpPr/>
                        <wps:spPr>
                          <a:xfrm>
                            <a:off x="1464056" y="178181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30"/>
                        <wps:cNvSpPr/>
                        <wps:spPr>
                          <a:xfrm>
                            <a:off x="1399667" y="178181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31"/>
                        <wps:cNvSpPr/>
                        <wps:spPr>
                          <a:xfrm>
                            <a:off x="1697228" y="266700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" name="Shape 32"/>
                        <wps:cNvSpPr/>
                        <wps:spPr>
                          <a:xfrm>
                            <a:off x="1732788" y="265728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33"/>
                        <wps:cNvSpPr/>
                        <wps:spPr>
                          <a:xfrm>
                            <a:off x="1647825" y="178181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lnTo>
                                  <a:pt x="7382" y="1286"/>
                                </a:lnTo>
                                <a:cubicBezTo>
                                  <a:pt x="11620" y="2572"/>
                                  <a:pt x="16954" y="5143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34"/>
                        <wps:cNvSpPr/>
                        <wps:spPr>
                          <a:xfrm>
                            <a:off x="1730629" y="178181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0"/>
                                </a:ln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" name="Shape 35"/>
                        <wps:cNvSpPr/>
                        <wps:spPr>
                          <a:xfrm>
                            <a:off x="1762125" y="178181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lnTo>
                                  <a:pt x="7382" y="1286"/>
                                </a:lnTo>
                                <a:cubicBezTo>
                                  <a:pt x="11620" y="2572"/>
                                  <a:pt x="16954" y="5143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36"/>
                        <wps:cNvSpPr/>
                        <wps:spPr>
                          <a:xfrm>
                            <a:off x="1516126" y="370713"/>
                            <a:ext cx="58674" cy="102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02743">
                                <a:moveTo>
                                  <a:pt x="22606" y="0"/>
                                </a:moveTo>
                                <a:lnTo>
                                  <a:pt x="58674" y="0"/>
                                </a:lnTo>
                                <a:lnTo>
                                  <a:pt x="52959" y="12700"/>
                                </a:lnTo>
                                <a:lnTo>
                                  <a:pt x="22606" y="12700"/>
                                </a:lnTo>
                                <a:lnTo>
                                  <a:pt x="16002" y="26162"/>
                                </a:lnTo>
                                <a:cubicBezTo>
                                  <a:pt x="16002" y="26162"/>
                                  <a:pt x="35687" y="29083"/>
                                  <a:pt x="47244" y="40894"/>
                                </a:cubicBezTo>
                                <a:cubicBezTo>
                                  <a:pt x="47244" y="40894"/>
                                  <a:pt x="57150" y="50927"/>
                                  <a:pt x="57150" y="64643"/>
                                </a:cubicBezTo>
                                <a:cubicBezTo>
                                  <a:pt x="57150" y="64643"/>
                                  <a:pt x="57150" y="72644"/>
                                  <a:pt x="53975" y="79375"/>
                                </a:cubicBezTo>
                                <a:cubicBezTo>
                                  <a:pt x="53975" y="79375"/>
                                  <a:pt x="50800" y="86234"/>
                                  <a:pt x="45847" y="91059"/>
                                </a:cubicBezTo>
                                <a:cubicBezTo>
                                  <a:pt x="45847" y="91059"/>
                                  <a:pt x="40894" y="95759"/>
                                  <a:pt x="34925" y="98552"/>
                                </a:cubicBezTo>
                                <a:cubicBezTo>
                                  <a:pt x="34925" y="98552"/>
                                  <a:pt x="26416" y="102743"/>
                                  <a:pt x="17272" y="102743"/>
                                </a:cubicBezTo>
                                <a:cubicBezTo>
                                  <a:pt x="17272" y="102743"/>
                                  <a:pt x="8128" y="102743"/>
                                  <a:pt x="4064" y="99695"/>
                                </a:cubicBezTo>
                                <a:cubicBezTo>
                                  <a:pt x="4064" y="99695"/>
                                  <a:pt x="0" y="96647"/>
                                  <a:pt x="0" y="92837"/>
                                </a:cubicBezTo>
                                <a:cubicBezTo>
                                  <a:pt x="0" y="92837"/>
                                  <a:pt x="0" y="90805"/>
                                  <a:pt x="1651" y="89154"/>
                                </a:cubicBezTo>
                                <a:cubicBezTo>
                                  <a:pt x="1651" y="89154"/>
                                  <a:pt x="3302" y="87503"/>
                                  <a:pt x="5969" y="87503"/>
                                </a:cubicBezTo>
                                <a:cubicBezTo>
                                  <a:pt x="5969" y="87503"/>
                                  <a:pt x="7874" y="87503"/>
                                  <a:pt x="9398" y="88011"/>
                                </a:cubicBezTo>
                                <a:cubicBezTo>
                                  <a:pt x="9398" y="88011"/>
                                  <a:pt x="10922" y="88647"/>
                                  <a:pt x="14224" y="91186"/>
                                </a:cubicBezTo>
                                <a:cubicBezTo>
                                  <a:pt x="14224" y="91186"/>
                                  <a:pt x="19812" y="94997"/>
                                  <a:pt x="25527" y="94997"/>
                                </a:cubicBezTo>
                                <a:cubicBezTo>
                                  <a:pt x="25527" y="94997"/>
                                  <a:pt x="34290" y="94997"/>
                                  <a:pt x="40894" y="88519"/>
                                </a:cubicBezTo>
                                <a:cubicBezTo>
                                  <a:pt x="40894" y="88519"/>
                                  <a:pt x="47371" y="81915"/>
                                  <a:pt x="47371" y="72390"/>
                                </a:cubicBezTo>
                                <a:cubicBezTo>
                                  <a:pt x="47371" y="72390"/>
                                  <a:pt x="47371" y="63247"/>
                                  <a:pt x="41529" y="55372"/>
                                </a:cubicBezTo>
                                <a:cubicBezTo>
                                  <a:pt x="41529" y="55372"/>
                                  <a:pt x="35687" y="47372"/>
                                  <a:pt x="25400" y="43180"/>
                                </a:cubicBezTo>
                                <a:cubicBezTo>
                                  <a:pt x="25400" y="43180"/>
                                  <a:pt x="17272" y="39878"/>
                                  <a:pt x="3302" y="39243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" name="Shape 37"/>
                        <wps:cNvSpPr/>
                        <wps:spPr>
                          <a:xfrm>
                            <a:off x="1602867" y="368681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38"/>
                        <wps:cNvSpPr/>
                        <wps:spPr>
                          <a:xfrm>
                            <a:off x="1356360" y="319278"/>
                            <a:ext cx="46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0">
                                <a:moveTo>
                                  <a:pt x="0" y="0"/>
                                </a:moveTo>
                                <a:lnTo>
                                  <a:pt x="4699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Shape 40"/>
                        <wps:cNvSpPr/>
                        <wps:spPr>
                          <a:xfrm>
                            <a:off x="112268" y="750121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41"/>
                        <wps:cNvSpPr/>
                        <wps:spPr>
                          <a:xfrm>
                            <a:off x="0" y="747268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42"/>
                        <wps:cNvSpPr/>
                        <wps:spPr>
                          <a:xfrm>
                            <a:off x="144272" y="796672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43"/>
                        <wps:cNvSpPr/>
                        <wps:spPr>
                          <a:xfrm>
                            <a:off x="178689" y="750138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" name="Shape 44"/>
                        <wps:cNvSpPr/>
                        <wps:spPr>
                          <a:xfrm>
                            <a:off x="144272" y="747268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45"/>
                        <wps:cNvSpPr/>
                        <wps:spPr>
                          <a:xfrm>
                            <a:off x="254381" y="747268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46"/>
                        <wps:cNvSpPr/>
                        <wps:spPr>
                          <a:xfrm>
                            <a:off x="209995" y="747268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" name="Shape 47"/>
                        <wps:cNvSpPr/>
                        <wps:spPr>
                          <a:xfrm>
                            <a:off x="379095" y="773557"/>
                            <a:ext cx="10033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0955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906"/>
                                  <a:pt x="80772" y="9906"/>
                                </a:cubicBezTo>
                                <a:cubicBezTo>
                                  <a:pt x="80772" y="9906"/>
                                  <a:pt x="85090" y="9906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127"/>
                                </a:cubicBezTo>
                                <a:lnTo>
                                  <a:pt x="100330" y="1777"/>
                                </a:lnTo>
                                <a:cubicBezTo>
                                  <a:pt x="100330" y="1777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0955"/>
                                  <a:pt x="70612" y="20955"/>
                                </a:cubicBezTo>
                                <a:cubicBezTo>
                                  <a:pt x="70612" y="20955"/>
                                  <a:pt x="62230" y="20955"/>
                                  <a:pt x="46609" y="16002"/>
                                </a:cubicBezTo>
                                <a:cubicBezTo>
                                  <a:pt x="46609" y="16002"/>
                                  <a:pt x="30861" y="11049"/>
                                  <a:pt x="22606" y="11049"/>
                                </a:cubicBezTo>
                                <a:cubicBezTo>
                                  <a:pt x="22606" y="11049"/>
                                  <a:pt x="9271" y="11049"/>
                                  <a:pt x="4318" y="20827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9177"/>
                                  <a:pt x="5461" y="7874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" name="Shape 48"/>
                        <wps:cNvSpPr/>
                        <wps:spPr>
                          <a:xfrm>
                            <a:off x="379095" y="743331"/>
                            <a:ext cx="100330" cy="2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1082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778"/>
                                  <a:pt x="80772" y="9778"/>
                                </a:cubicBezTo>
                                <a:cubicBezTo>
                                  <a:pt x="80772" y="9778"/>
                                  <a:pt x="85090" y="9778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253"/>
                                </a:cubicBezTo>
                                <a:lnTo>
                                  <a:pt x="100330" y="1778"/>
                                </a:lnTo>
                                <a:cubicBezTo>
                                  <a:pt x="100330" y="1778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1082"/>
                                  <a:pt x="70612" y="21082"/>
                                </a:cubicBezTo>
                                <a:cubicBezTo>
                                  <a:pt x="70612" y="21082"/>
                                  <a:pt x="62230" y="21082"/>
                                  <a:pt x="46609" y="16128"/>
                                </a:cubicBezTo>
                                <a:cubicBezTo>
                                  <a:pt x="46609" y="16128"/>
                                  <a:pt x="30861" y="11176"/>
                                  <a:pt x="22606" y="11176"/>
                                </a:cubicBezTo>
                                <a:cubicBezTo>
                                  <a:pt x="22606" y="11176"/>
                                  <a:pt x="9271" y="11176"/>
                                  <a:pt x="4318" y="20828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0" y="19303"/>
                                  <a:pt x="5461" y="8001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" name="Shape 49"/>
                        <wps:cNvSpPr/>
                        <wps:spPr>
                          <a:xfrm>
                            <a:off x="613664" y="7193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50"/>
                        <wps:cNvSpPr/>
                        <wps:spPr>
                          <a:xfrm>
                            <a:off x="534289" y="711581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51"/>
                        <wps:cNvSpPr/>
                        <wps:spPr>
                          <a:xfrm>
                            <a:off x="693928" y="800100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" name="Shape 52"/>
                        <wps:cNvSpPr/>
                        <wps:spPr>
                          <a:xfrm>
                            <a:off x="645986" y="7508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4" y="15875"/>
                                </a:cubicBezTo>
                                <a:cubicBezTo>
                                  <a:pt x="13144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Shape 53"/>
                        <wps:cNvSpPr/>
                        <wps:spPr>
                          <a:xfrm>
                            <a:off x="727964" y="7193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" name="Shape 54"/>
                        <wps:cNvSpPr/>
                        <wps:spPr>
                          <a:xfrm>
                            <a:off x="645986" y="711581"/>
                            <a:ext cx="29400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0" h="16816">
                                <a:moveTo>
                                  <a:pt x="25210" y="0"/>
                                </a:moveTo>
                                <a:lnTo>
                                  <a:pt x="29400" y="0"/>
                                </a:lnTo>
                                <a:lnTo>
                                  <a:pt x="29400" y="2794"/>
                                </a:lnTo>
                                <a:cubicBezTo>
                                  <a:pt x="29400" y="2794"/>
                                  <a:pt x="19621" y="3810"/>
                                  <a:pt x="13399" y="6603"/>
                                </a:cubicBezTo>
                                <a:cubicBezTo>
                                  <a:pt x="13399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Shape 55"/>
                        <wps:cNvSpPr/>
                        <wps:spPr>
                          <a:xfrm>
                            <a:off x="760286" y="7508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4" y="15875"/>
                                </a:cubicBezTo>
                                <a:cubicBezTo>
                                  <a:pt x="13144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Shape 56"/>
                        <wps:cNvSpPr/>
                        <wps:spPr>
                          <a:xfrm>
                            <a:off x="804164" y="7193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57"/>
                        <wps:cNvSpPr/>
                        <wps:spPr>
                          <a:xfrm>
                            <a:off x="760286" y="711581"/>
                            <a:ext cx="29400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0" h="16816">
                                <a:moveTo>
                                  <a:pt x="25210" y="0"/>
                                </a:moveTo>
                                <a:lnTo>
                                  <a:pt x="29400" y="0"/>
                                </a:lnTo>
                                <a:lnTo>
                                  <a:pt x="29400" y="2794"/>
                                </a:lnTo>
                                <a:cubicBezTo>
                                  <a:pt x="29400" y="2794"/>
                                  <a:pt x="19621" y="3810"/>
                                  <a:pt x="13399" y="6603"/>
                                </a:cubicBezTo>
                                <a:cubicBezTo>
                                  <a:pt x="13399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58"/>
                        <wps:cNvSpPr/>
                        <wps:spPr>
                          <a:xfrm>
                            <a:off x="836486" y="7508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59"/>
                        <wps:cNvSpPr/>
                        <wps:spPr>
                          <a:xfrm>
                            <a:off x="836486" y="7115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29EF3D" id="Group 980" o:spid="_x0000_s1026" style="width:143.8pt;height:64.3pt;mso-position-horizontal-relative:char;mso-position-vertical-relative:line" coordsize="18262,8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">
                <v:shape id="Shape 7" o:spid="_x0000_s1027" style="position:absolute;left:1122;top:3056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" o:spid="_x0000_s1028" style="position:absolute;top:3027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" o:spid="_x0000_s1029" style="position:absolute;left:1442;top:3521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10" o:spid="_x0000_s1030" style="position:absolute;left:1786;top:3056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11" o:spid="_x0000_s1031" style="position:absolute;left:1442;top:3027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12" o:spid="_x0000_s1032" style="position:absolute;left:2543;top:3027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3" o:spid="_x0000_s1033" style="position:absolute;left:2099;top:3027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264" o:spid="_x0000_s1034" style="position:absolute;left:3558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65" o:spid="_x0000_s1035" style="position:absolute;left:3558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16" o:spid="_x0000_s1036" style="position:absolute;left:6299;width:1656;height:2176;visibility:visible;mso-wrap-style:square;v-text-anchor:top" coordsize="165608,2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" path="m1905,l150241,r4445,39624l149606,39624v,,-6223,-17652,-12954,-24002c136652,15622,128143,7747,111506,7747r-80137,l115697,106299,26416,199644r107696,c134112,199644,143383,199644,150368,190500v,,5969,-7365,8382,-17907l165608,172593r-11303,45085l,217678,98552,113538,1905,xe" fillcolor="black" stroked="f" strokeweight="0">
                  <v:stroke miterlimit="83231f" joinstyle="miter" endcap="square"/>
                  <v:path arrowok="t" textboxrect="0,0,165608,217678"/>
                </v:shape>
                <v:shape id="Shape 17" o:spid="_x0000_s1037" style="position:absolute;left:9185;top:786;width:1231;height:1009;visibility:visible;mso-wrap-style:square;v-text-anchor:top" coordsize="123063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" path="m33528,l69723,,68707,2794v,,-4953,,-6731,635c61976,3429,60198,4064,59309,5461v,,-889,1270,-889,2794c58420,8255,58420,10033,60198,16637r6858,24765l82804,25781v,,9525,-9398,12827,-15113c95631,10668,97028,8636,97028,7112v,,,-1778,-1397,-2794c95631,4318,93472,2922,88138,2794l88900,r34163,l122301,2794v,,-7366,1143,-12700,4445c109601,7239,104267,10414,94869,20447l68707,47244r7366,26924c76073,74168,77216,77978,80010,86106v,,1778,5334,3556,7366c83566,93472,85344,95631,88011,96774v,,2667,1270,8255,1398l95504,100965r-39751,l56642,98172v,,6096,-128,8890,-2413c65532,95759,67564,94361,67564,92075v,,,-2286,-2032,-9144l58420,57531,34798,81280v,,-6985,7239,-8128,9398c26670,90678,25654,92075,25654,93218v,,,2413,2413,3810c28067,97028,28956,97536,34417,98172r-889,2793l,100965,889,98172v,,6350,-636,10287,-2922c11176,95250,17145,91822,27432,81280l56642,51943,48641,22733v,,-3556,-13208,-6350,-16383c42291,6350,39497,3302,32766,2794l33528,xe" fillcolor="black" stroked="f" strokeweight="0">
                  <v:stroke miterlimit="83231f" joinstyle="miter" endcap="square"/>
                  <v:path arrowok="t" textboxrect="0,0,123063,100965"/>
                </v:shape>
                <v:shape id="Shape 18" o:spid="_x0000_s1038" style="position:absolute;left:8318;top:786;width:1057;height:1009;visibility:visible;mso-wrap-style:square;v-text-anchor:top" coordsize="105664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" path="m27432,r78232,l98298,25527r-2794,c95504,25527,96266,20955,96266,18034v,,,-4953,-2794,-7874c93472,10160,90678,7239,86614,6097v,,-3048,-763,-13335,-763l53467,5334,41529,45339r13335,c54864,45339,63754,45339,68072,42672v,,4445,-2794,9144,-11811l80010,30861,69469,67564r-2921,c66548,67564,67691,63119,67691,60325v,,,-4572,-3048,-7112c64643,53213,61595,50800,53467,50800r-13589,l31242,81153v,,-2413,8128,-2413,10922c28829,92075,28829,94615,30861,96139v,,2159,1397,10033,2033l39878,100965,,100965,1016,98172v,,5715,-128,7747,-1017c8763,97155,11811,95759,13081,93853v,,2032,-3175,4826,-12700l35814,20447v,,2159,-7366,2159,-11557c37973,8890,37973,6858,36957,5461v,,-1016,-1397,-2921,-2032c34036,3429,32131,2794,26416,2794l27432,xe" fillcolor="black" stroked="f" strokeweight="0">
                  <v:stroke miterlimit="83231f" joinstyle="miter" endcap="square"/>
                  <v:path arrowok="t" textboxrect="0,0,105664,100965"/>
                </v:shape>
                <v:shape id="Shape 19" o:spid="_x0000_s1039" style="position:absolute;left:5509;top:17;width:490;height:3048;visibility:visible;mso-wrap-style:square;v-text-anchor:top" coordsize="49022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" path="m48006,r1016,5715c49022,5715,19812,35560,15113,55626v,,-5842,24892,-5842,56261l9271,192913v,,,36195,5842,56261c15113,249174,19812,267716,49022,301371r-2540,3429c46482,304800,,275844,,192913l,111887c,111887,,28956,48006,xe" fillcolor="black" stroked="f" strokeweight="0">
                  <v:stroke miterlimit="83231f" joinstyle="miter" endcap="square"/>
                  <v:path arrowok="t" textboxrect="0,0,49022,304800"/>
                </v:shape>
                <v:shape id="Shape 20" o:spid="_x0000_s1040" style="position:absolute;left:10515;top:17;width:490;height:3048;visibility:visible;mso-wrap-style:square;v-text-anchor:top" coordsize="49022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" path="m2540,v,,46482,28956,46482,111887l49022,192913v,,,82931,-48006,111887l,299085v,,29210,-29845,33909,-49911c33909,249174,39751,224282,39751,192913r,-81026c39751,111887,39751,75692,33909,55626v,,-4699,-18542,-33909,-52197l2540,xe" fillcolor="black" stroked="f" strokeweight="0">
                  <v:stroke miterlimit="83231f" joinstyle="miter" endcap="square"/>
                  <v:path arrowok="t" textboxrect="0,0,49022,304800"/>
                </v:shape>
                <v:shape id="Shape 21" o:spid="_x0000_s1041" style="position:absolute;left:6807;top:3683;width:1656;height:2176;visibility:visible;mso-wrap-style:square;v-text-anchor:top" coordsize="165608,2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" path="m1905,l150241,r4445,39624l149606,39624v,,-6223,-17652,-12954,-24002c136652,15622,128143,7747,111506,7747r-80137,l115697,106299,26416,199644r107696,c134112,199644,143383,199644,150368,190500v,,5969,-7365,8382,-17907l165608,172593r-11303,45085l,217678,98552,113538,1905,xe" fillcolor="black" stroked="f" strokeweight="0">
                  <v:stroke miterlimit="83231f" joinstyle="miter" endcap="square"/>
                  <v:path arrowok="t" textboxrect="0,0,165608,217678"/>
                </v:shape>
                <v:shape id="Shape 22" o:spid="_x0000_s1042" style="position:absolute;left:8826;top:4469;width:1057;height:1009;visibility:visible;mso-wrap-style:square;v-text-anchor:top" coordsize="105664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" path="m27432,r78232,l98298,25527r-2794,c95504,25527,96266,20955,96266,18034v,,,-4953,-2794,-7874c93472,10160,90678,7239,86614,6097v,,-3048,-763,-13335,-763l53467,5334,41529,45339r13335,c54864,45339,63754,45339,68072,42672v,,4445,-2794,9144,-11811l80010,30861,69469,67564r-2921,c66548,67564,67691,63119,67691,60325v,,,-4572,-3048,-7112c64643,53213,61595,50800,53467,50800r-13589,l31242,81153v,,-2413,8128,-2413,10922c28829,92075,28829,94615,30861,96139v,,2159,1397,10033,2033l39878,100965,,100965,1016,98172v,,5715,-128,7747,-1017c8763,97155,11811,95759,13081,93853v,,2032,-3175,4826,-12700l35814,20447v,,2159,-7366,2159,-11557c37973,8890,37973,6858,36957,5461v,,-1016,-1397,-2921,-2032c34036,3429,32131,2794,26416,2794l27432,xe" fillcolor="black" stroked="f" strokeweight="0">
                  <v:stroke miterlimit="83231f" joinstyle="miter" endcap="square"/>
                  <v:path arrowok="t" textboxrect="0,0,105664,100965"/>
                </v:shape>
                <v:shape id="Shape 23" o:spid="_x0000_s1043" style="position:absolute;left:4927;top:3192;width:6604;height:0;visibility:visible;mso-wrap-style:square;v-text-anchor:top" coordsize="660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" path="m,l660400,e" filled="f" strokeweight=".5pt">
                  <v:stroke miterlimit="83231f" joinstyle="miter" endcap="square"/>
                  <v:path arrowok="t" textboxrect="0,0,660400,0"/>
                </v:shape>
                <v:shape id="Shape 266" o:spid="_x0000_s1044" style="position:absolute;left:12194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67" o:spid="_x0000_s1045" style="position:absolute;left:12194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6" o:spid="_x0000_s1046" style="position:absolute;left:16184;top:2657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" path="m29337,r,10248l22558,13672c17780,15640,11239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27" o:spid="_x0000_s1047" style="position:absolute;left:15415;top:1802;width:587;height:1027;visibility:visible;mso-wrap-style:square;v-text-anchor:top" coordsize="58674,102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" path="m22606,l58674,,52959,12700r-30353,l16002,26162v,,19685,2921,31242,14732c47244,40894,57150,50927,57150,64643v,,,8001,-3175,14732c53975,79375,50800,86234,45847,91059v,,-4953,4700,-10922,7493c34925,98552,26416,102743,17272,102743v,,-9144,,-13208,-3048c4064,99695,,96647,,92837v,,,-2032,1651,-3683c1651,89154,3302,87503,5969,87503v,,1905,,3429,508c9398,88011,10922,88647,14224,91186v,,5588,3811,11303,3811c25527,94997,34290,94997,40894,88519v,,6477,-6604,6477,-16129c47371,72390,47371,63247,41529,55372v,,-5842,-8000,-16129,-12192c25400,43180,17272,39878,3302,39243l22606,xe" fillcolor="black" stroked="f" strokeweight="0">
                  <v:stroke miterlimit="83231f" joinstyle="miter" endcap="square"/>
                  <v:path arrowok="t" textboxrect="0,0,58674,102743"/>
                </v:shape>
                <v:shape id="Shape 28" o:spid="_x0000_s1048" style="position:absolute;left:16163;top:1781;width:315;height:663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" path="m31496,r,l31496,5295,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29" o:spid="_x0000_s1049" style="position:absolute;left:14640;top:1781;width:574;height:1048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30" o:spid="_x0000_s1050" style="position:absolute;left:13996;top:1781;width:396;height:1030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31" o:spid="_x0000_s1051" style="position:absolute;left:16972;top:2667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32" o:spid="_x0000_s1052" style="position:absolute;left:17327;top:2657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" path="m29337,r,10248l22558,13672c17780,15640,11239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33" o:spid="_x0000_s1053" style="position:absolute;left:16478;top:1781;width:321;height:978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" path="m,l7382,1286v4238,1286,9572,3857,13954,9001c21336,10287,32131,22987,32131,41656v,,,16891,-8128,31369c24003,73025,15748,87503,1016,97282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34" o:spid="_x0000_s1054" style="position:absolute;left:17306;top:1781;width:315;height:663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" path="m31496,r,l31496,5295,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35" o:spid="_x0000_s1055" style="position:absolute;left:17621;top:1781;width:321;height:978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" path="m,l7382,1286v4238,1286,9572,3857,13954,9001c21336,10287,32131,22987,32131,41656v,,,16891,-8128,31369c24003,73025,15748,87503,1016,97282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36" o:spid="_x0000_s1056" style="position:absolute;left:15161;top:3707;width:587;height:1027;visibility:visible;mso-wrap-style:square;v-text-anchor:top" coordsize="58674,102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" path="m22606,l58674,,52959,12700r-30353,l16002,26162v,,19685,2921,31242,14732c47244,40894,57150,50927,57150,64643v,,,8001,-3175,14732c53975,79375,50800,86234,45847,91059v,,-4953,4700,-10922,7493c34925,98552,26416,102743,17272,102743v,,-9144,,-13208,-3048c4064,99695,,96647,,92837v,,,-2032,1651,-3683c1651,89154,3302,87503,5969,87503v,,1905,,3429,508c9398,88011,10922,88647,14224,91186v,,5588,3811,11303,3811c25527,94997,34290,94997,40894,88519v,,6477,-6604,6477,-16129c47371,72390,47371,63247,41529,55372v,,-5842,-8000,-16129,-12192c25400,43180,17272,39878,3302,39243l22606,xe" fillcolor="black" stroked="f" strokeweight="0">
                  <v:stroke miterlimit="83231f" joinstyle="miter" endcap="square"/>
                  <v:path arrowok="t" textboxrect="0,0,58674,102743"/>
                </v:shape>
                <v:shape id="Shape 37" o:spid="_x0000_s1057" style="position:absolute;left:16028;top:3686;width:396;height:1030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38" o:spid="_x0000_s1058" style="position:absolute;left:13563;top:3192;width:4699;height:0;visibility:visible;mso-wrap-style:square;v-text-anchor:top" coordsize="469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" path="m,l469900,e" filled="f" strokeweight=".5pt">
                  <v:stroke miterlimit="83231f" joinstyle="miter" endcap="square"/>
                  <v:path arrowok="t" textboxrect="0,0,469900,0"/>
                </v:shape>
                <v:shape id="Shape 40" o:spid="_x0000_s1059" style="position:absolute;left:1122;top:7501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41" o:spid="_x0000_s1060" style="position:absolute;top:7472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42" o:spid="_x0000_s1061" style="position:absolute;left:1442;top:7966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43" o:spid="_x0000_s1062" style="position:absolute;left:1786;top:7501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44" o:spid="_x0000_s1063" style="position:absolute;left:1442;top:7472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45" o:spid="_x0000_s1064" style="position:absolute;left:2543;top:7472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46" o:spid="_x0000_s1065" style="position:absolute;left:2099;top:7472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47" o:spid="_x0000_s1066" style="position:absolute;left:3790;top:7735;width:1004;height:210;visibility:visible;mso-wrap-style:square;v-text-anchor:top" coordsize="10033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" path="m29591,v,,6350,,17399,3556c46990,3556,66802,9906,80772,9906v,,4318,,8636,-2794c89408,7112,93853,4318,96012,127r4318,1650c100330,1777,94869,13081,89281,17018v,,-6223,3937,-18669,3937c70612,20955,62230,20955,46609,16002v,,-15748,-4953,-24003,-4953c22606,11049,9271,11049,4318,20827l,19177v,,5461,-11303,11303,-15240c11303,3937,17018,,29591,xe" fillcolor="black" stroked="f" strokeweight="0">
                  <v:stroke miterlimit="83231f" joinstyle="miter" endcap="square"/>
                  <v:path arrowok="t" textboxrect="0,0,100330,20955"/>
                </v:shape>
                <v:shape id="Shape 48" o:spid="_x0000_s1067" style="position:absolute;left:3790;top:7433;width:1004;height:211;visibility:visible;mso-wrap-style:square;v-text-anchor:top" coordsize="100330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" path="m29591,v,,6350,,17399,3556c46990,3556,66802,9778,80772,9778v,,4318,,8636,-2666c89408,7112,93853,4318,96012,253r4318,1525c100330,1778,94869,13081,89281,17018v,,-6223,4064,-18669,4064c70612,21082,62230,21082,46609,16128v,,-15748,-4952,-24003,-4952c22606,11176,9271,11176,4318,20828l,19303v,,5461,-11302,11303,-15366c11303,3937,17018,,29591,xe" fillcolor="black" stroked="f" strokeweight="0">
                  <v:stroke miterlimit="83231f" joinstyle="miter" endcap="square"/>
                  <v:path arrowok="t" textboxrect="0,0,100330,21082"/>
                </v:shape>
                <v:shape id="Shape 49" o:spid="_x0000_s1068" style="position:absolute;left:6136;top:7193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50" o:spid="_x0000_s1069" style="position:absolute;left:5342;top:7115;width:665;height:1030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51" o:spid="_x0000_s1070" style="position:absolute;left:6939;top:8001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52" o:spid="_x0000_s1071" style="position:absolute;left:6459;top:750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4,15875v,,-1270,-2318,-3698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53" o:spid="_x0000_s1072" style="position:absolute;left:7279;top:7193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54" o:spid="_x0000_s1073" style="position:absolute;left:6459;top:7115;width:294;height:168;visibility:visible;mso-wrap-style:square;v-text-anchor:top" coordsize="29400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" path="m25210,r4190,l29400,2794v,,-9779,1016,-16001,3809c13399,6603,7175,9525,1079,15621l,16816,,7816,7810,3302c7810,3302,17082,,25210,xe" fillcolor="black" stroked="f" strokeweight="0">
                  <v:stroke miterlimit="83231f" joinstyle="miter" endcap="square"/>
                  <v:path arrowok="t" textboxrect="0,0,29400,16816"/>
                </v:shape>
                <v:shape id="Shape 55" o:spid="_x0000_s1074" style="position:absolute;left:7602;top:750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" path="m5905,v,,10287,,17908,8382c23813,8382,31305,16764,31305,29845v,,,12700,-7492,22987c23813,52832,21463,56007,17240,59182l,65329,,60926r1588,415c1588,61341,7938,61341,13017,55245v,,5207,-6222,5207,-17526c18224,37719,18224,25019,13144,15875v,,-1270,-2318,-3698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56" o:spid="_x0000_s1075" style="position:absolute;left:8041;top:7193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57" o:spid="_x0000_s1076" style="position:absolute;left:7602;top:7115;width:294;height:168;visibility:visible;mso-wrap-style:square;v-text-anchor:top" coordsize="29400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" path="m25210,r4190,l29400,2794v,,-9779,1016,-16001,3809c13399,6603,7175,9525,1079,15621l,16816,,7816,7810,3302c7810,3302,17082,,25210,xe" fillcolor="black" stroked="f" strokeweight="0">
                  <v:stroke miterlimit="83231f" joinstyle="miter" endcap="square"/>
                  <v:path arrowok="t" textboxrect="0,0,29400,16816"/>
                </v:shape>
                <v:shape id="Shape 58" o:spid="_x0000_s1077" style="position:absolute;left:8364;top:750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59" o:spid="_x0000_s1078" style="position:absolute;left:8364;top:7115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" path="m25210,r4191,l29401,2794v,,-9780,1016,-16003,3809c13398,6603,7175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w10:anchorlock/>
              </v:group>
            </w:pict>
          </mc:Fallback>
        </mc:AlternateContent>
      </w:r>
    </w:p>
    <w:p w:rsidR="00DB1C00" w:rsidRPr="00DB1C00" w:rsidRDefault="00DB1C00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B1C00">
        <w:rPr>
          <w:rFonts w:ascii="Times New Roman" w:hAnsi="Times New Roman" w:cs="Times New Roman"/>
          <w:b/>
          <w:i/>
          <w:sz w:val="24"/>
          <w:szCs w:val="24"/>
        </w:rPr>
        <w:t>Modal Class</w:t>
      </w:r>
    </w:p>
    <w:p w:rsidR="000D6414" w:rsidRPr="0004263E" w:rsidRDefault="00DB1C00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modal class of the above data is 24.2-28.6</w:t>
      </w:r>
    </w:p>
    <w:p w:rsidR="00FD07DA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t>19. Specialty coffee shops. A random sample of 30 states shows the number of specialty coffee shops for a specific company. Find the mean and modal class for the data.</w:t>
      </w:r>
      <w:r w:rsidR="00FD07DA">
        <w:rPr>
          <w:rFonts w:ascii="Times New Roman" w:hAnsi="Times New Roman" w:cs="Times New Roman"/>
          <w:sz w:val="24"/>
          <w:szCs w:val="24"/>
        </w:rPr>
        <w:tab/>
      </w:r>
      <w:r w:rsidR="00FD07D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1227"/>
        <w:gridCol w:w="1523"/>
        <w:gridCol w:w="1056"/>
        <w:gridCol w:w="1106"/>
        <w:gridCol w:w="960"/>
      </w:tblGrid>
      <w:tr w:rsidR="00FD07DA" w:rsidRPr="00FD07DA" w:rsidTr="00FD07D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lastRenderedPageBreak/>
              <w:t>Class Boundaries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Frequency(F)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Mid-Point(X)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CF</w:t>
            </w:r>
          </w:p>
        </w:tc>
      </w:tr>
      <w:tr w:rsidR="00FD07DA" w:rsidRPr="00FD07DA" w:rsidTr="00FD07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0.5-19.5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12</w:t>
            </w:r>
          </w:p>
        </w:tc>
      </w:tr>
      <w:tr w:rsidR="00FD07DA" w:rsidRPr="00FD07DA" w:rsidTr="00FD07D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19.5-38.5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19</w:t>
            </w:r>
          </w:p>
        </w:tc>
      </w:tr>
      <w:tr w:rsidR="00FD07DA" w:rsidRPr="00FD07DA" w:rsidTr="00FD07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38.5-57.5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24</w:t>
            </w:r>
          </w:p>
        </w:tc>
      </w:tr>
      <w:tr w:rsidR="00FD07DA" w:rsidRPr="00FD07DA" w:rsidTr="00FD07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57.5-76.5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27</w:t>
            </w:r>
          </w:p>
        </w:tc>
      </w:tr>
      <w:tr w:rsidR="00FD07DA" w:rsidRPr="00FD07DA" w:rsidTr="00FD07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76.5-95.5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30</w:t>
            </w:r>
          </w:p>
        </w:tc>
      </w:tr>
      <w:tr w:rsidR="00FD07DA" w:rsidRPr="00FD07DA" w:rsidTr="00FD07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∑F=       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∑FX=1022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FD07DA" w:rsidRPr="00FD07DA" w:rsidTr="00FD07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FD07DA">
              <w:rPr>
                <w:rFonts w:ascii="Calibri" w:eastAsia="Times New Roman" w:hAnsi="Calibri" w:cs="Times New Roman"/>
                <w:color w:val="000000"/>
                <w:lang w:val="en-US"/>
              </w:rPr>
              <w:t>CF=Cumulative Frequency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7DA" w:rsidRPr="00FD07DA" w:rsidRDefault="00FD07DA" w:rsidP="00FD07D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</w:tbl>
    <w:p w:rsidR="000D6414" w:rsidRPr="00535160" w:rsidRDefault="00535160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35160">
        <w:rPr>
          <w:rFonts w:ascii="Times New Roman" w:hAnsi="Times New Roman" w:cs="Times New Roman"/>
          <w:b/>
          <w:i/>
          <w:sz w:val="24"/>
          <w:szCs w:val="24"/>
        </w:rPr>
        <w:t>Mean</w:t>
      </w:r>
    </w:p>
    <w:p w:rsidR="00535160" w:rsidRDefault="00535160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val="en-US"/>
        </w:rPr>
        <mc:AlternateContent>
          <mc:Choice Requires="wpg">
            <w:drawing>
              <wp:inline distT="0" distB="0" distL="0" distR="0" wp14:anchorId="5D291194" wp14:editId="0B943BBA">
                <wp:extent cx="1711960" cy="816737"/>
                <wp:effectExtent l="0" t="0" r="0" b="0"/>
                <wp:docPr id="1033" name="Group 10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960" cy="816737"/>
                          <a:chOff x="0" y="0"/>
                          <a:chExt cx="1711960" cy="816737"/>
                        </a:xfrm>
                      </wpg:grpSpPr>
                      <wps:wsp>
                        <wps:cNvPr id="1034" name="Shape 7"/>
                        <wps:cNvSpPr/>
                        <wps:spPr>
                          <a:xfrm>
                            <a:off x="112268" y="305621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8"/>
                        <wps:cNvSpPr/>
                        <wps:spPr>
                          <a:xfrm>
                            <a:off x="0" y="302768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9"/>
                        <wps:cNvSpPr/>
                        <wps:spPr>
                          <a:xfrm>
                            <a:off x="144272" y="352172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Shape 10"/>
                        <wps:cNvSpPr/>
                        <wps:spPr>
                          <a:xfrm>
                            <a:off x="178689" y="305638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Shape 11"/>
                        <wps:cNvSpPr/>
                        <wps:spPr>
                          <a:xfrm>
                            <a:off x="144272" y="302768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Shape 12"/>
                        <wps:cNvSpPr/>
                        <wps:spPr>
                          <a:xfrm>
                            <a:off x="254381" y="302768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Shape 13"/>
                        <wps:cNvSpPr/>
                        <wps:spPr>
                          <a:xfrm>
                            <a:off x="209995" y="302768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Shape 232"/>
                        <wps:cNvSpPr/>
                        <wps:spPr>
                          <a:xfrm>
                            <a:off x="3558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233"/>
                        <wps:cNvSpPr/>
                        <wps:spPr>
                          <a:xfrm>
                            <a:off x="3558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Shape 16"/>
                        <wps:cNvSpPr/>
                        <wps:spPr>
                          <a:xfrm>
                            <a:off x="629920" y="0"/>
                            <a:ext cx="165608" cy="2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217678">
                                <a:moveTo>
                                  <a:pt x="1905" y="0"/>
                                </a:moveTo>
                                <a:lnTo>
                                  <a:pt x="150241" y="0"/>
                                </a:lnTo>
                                <a:lnTo>
                                  <a:pt x="154686" y="39624"/>
                                </a:lnTo>
                                <a:lnTo>
                                  <a:pt x="149606" y="39624"/>
                                </a:lnTo>
                                <a:cubicBezTo>
                                  <a:pt x="149606" y="39624"/>
                                  <a:pt x="143383" y="21972"/>
                                  <a:pt x="136652" y="15622"/>
                                </a:cubicBezTo>
                                <a:cubicBezTo>
                                  <a:pt x="136652" y="15622"/>
                                  <a:pt x="128143" y="7747"/>
                                  <a:pt x="111506" y="7747"/>
                                </a:cubicBezTo>
                                <a:lnTo>
                                  <a:pt x="31369" y="7747"/>
                                </a:lnTo>
                                <a:lnTo>
                                  <a:pt x="115697" y="106299"/>
                                </a:lnTo>
                                <a:lnTo>
                                  <a:pt x="26416" y="199644"/>
                                </a:lnTo>
                                <a:lnTo>
                                  <a:pt x="134112" y="199644"/>
                                </a:lnTo>
                                <a:cubicBezTo>
                                  <a:pt x="134112" y="199644"/>
                                  <a:pt x="143383" y="199644"/>
                                  <a:pt x="150368" y="190500"/>
                                </a:cubicBezTo>
                                <a:cubicBezTo>
                                  <a:pt x="150368" y="190500"/>
                                  <a:pt x="156337" y="183135"/>
                                  <a:pt x="158750" y="172593"/>
                                </a:cubicBezTo>
                                <a:lnTo>
                                  <a:pt x="165608" y="172593"/>
                                </a:lnTo>
                                <a:lnTo>
                                  <a:pt x="154305" y="217678"/>
                                </a:lnTo>
                                <a:lnTo>
                                  <a:pt x="0" y="217678"/>
                                </a:lnTo>
                                <a:lnTo>
                                  <a:pt x="98552" y="113538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7"/>
                        <wps:cNvSpPr/>
                        <wps:spPr>
                          <a:xfrm>
                            <a:off x="918591" y="78613"/>
                            <a:ext cx="123063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63" h="100965">
                                <a:moveTo>
                                  <a:pt x="33528" y="0"/>
                                </a:moveTo>
                                <a:lnTo>
                                  <a:pt x="69723" y="0"/>
                                </a:lnTo>
                                <a:lnTo>
                                  <a:pt x="68707" y="2794"/>
                                </a:lnTo>
                                <a:cubicBezTo>
                                  <a:pt x="68707" y="2794"/>
                                  <a:pt x="63754" y="2794"/>
                                  <a:pt x="61976" y="3429"/>
                                </a:cubicBezTo>
                                <a:cubicBezTo>
                                  <a:pt x="61976" y="3429"/>
                                  <a:pt x="60198" y="4064"/>
                                  <a:pt x="59309" y="5461"/>
                                </a:cubicBezTo>
                                <a:cubicBezTo>
                                  <a:pt x="59309" y="5461"/>
                                  <a:pt x="58420" y="6731"/>
                                  <a:pt x="58420" y="8255"/>
                                </a:cubicBezTo>
                                <a:cubicBezTo>
                                  <a:pt x="58420" y="8255"/>
                                  <a:pt x="58420" y="10033"/>
                                  <a:pt x="60198" y="16637"/>
                                </a:cubicBezTo>
                                <a:lnTo>
                                  <a:pt x="67056" y="41402"/>
                                </a:lnTo>
                                <a:lnTo>
                                  <a:pt x="82804" y="25781"/>
                                </a:lnTo>
                                <a:cubicBezTo>
                                  <a:pt x="82804" y="25781"/>
                                  <a:pt x="92329" y="16383"/>
                                  <a:pt x="95631" y="10668"/>
                                </a:cubicBezTo>
                                <a:cubicBezTo>
                                  <a:pt x="95631" y="10668"/>
                                  <a:pt x="97028" y="8636"/>
                                  <a:pt x="97028" y="7112"/>
                                </a:cubicBezTo>
                                <a:cubicBezTo>
                                  <a:pt x="97028" y="7112"/>
                                  <a:pt x="97028" y="5334"/>
                                  <a:pt x="95631" y="4318"/>
                                </a:cubicBezTo>
                                <a:cubicBezTo>
                                  <a:pt x="95631" y="4318"/>
                                  <a:pt x="93472" y="2922"/>
                                  <a:pt x="88138" y="2794"/>
                                </a:cubicBezTo>
                                <a:lnTo>
                                  <a:pt x="88900" y="0"/>
                                </a:lnTo>
                                <a:lnTo>
                                  <a:pt x="123063" y="0"/>
                                </a:lnTo>
                                <a:lnTo>
                                  <a:pt x="122301" y="2794"/>
                                </a:lnTo>
                                <a:cubicBezTo>
                                  <a:pt x="122301" y="2794"/>
                                  <a:pt x="114935" y="3937"/>
                                  <a:pt x="109601" y="7239"/>
                                </a:cubicBezTo>
                                <a:cubicBezTo>
                                  <a:pt x="109601" y="7239"/>
                                  <a:pt x="104267" y="10414"/>
                                  <a:pt x="94869" y="20447"/>
                                </a:cubicBezTo>
                                <a:lnTo>
                                  <a:pt x="68707" y="47244"/>
                                </a:lnTo>
                                <a:lnTo>
                                  <a:pt x="76073" y="74168"/>
                                </a:lnTo>
                                <a:cubicBezTo>
                                  <a:pt x="76073" y="74168"/>
                                  <a:pt x="77216" y="77978"/>
                                  <a:pt x="80010" y="86106"/>
                                </a:cubicBezTo>
                                <a:cubicBezTo>
                                  <a:pt x="80010" y="86106"/>
                                  <a:pt x="81788" y="91440"/>
                                  <a:pt x="83566" y="93472"/>
                                </a:cubicBezTo>
                                <a:cubicBezTo>
                                  <a:pt x="83566" y="93472"/>
                                  <a:pt x="85344" y="95631"/>
                                  <a:pt x="88011" y="96774"/>
                                </a:cubicBezTo>
                                <a:cubicBezTo>
                                  <a:pt x="88011" y="96774"/>
                                  <a:pt x="90678" y="98044"/>
                                  <a:pt x="96266" y="98172"/>
                                </a:cubicBezTo>
                                <a:lnTo>
                                  <a:pt x="95504" y="100965"/>
                                </a:lnTo>
                                <a:lnTo>
                                  <a:pt x="55753" y="100965"/>
                                </a:lnTo>
                                <a:lnTo>
                                  <a:pt x="56642" y="98172"/>
                                </a:lnTo>
                                <a:cubicBezTo>
                                  <a:pt x="56642" y="98172"/>
                                  <a:pt x="62738" y="98044"/>
                                  <a:pt x="65532" y="95759"/>
                                </a:cubicBezTo>
                                <a:cubicBezTo>
                                  <a:pt x="65532" y="95759"/>
                                  <a:pt x="67564" y="94361"/>
                                  <a:pt x="67564" y="92075"/>
                                </a:cubicBezTo>
                                <a:cubicBezTo>
                                  <a:pt x="67564" y="92075"/>
                                  <a:pt x="67564" y="89789"/>
                                  <a:pt x="65532" y="82931"/>
                                </a:cubicBezTo>
                                <a:lnTo>
                                  <a:pt x="58420" y="57531"/>
                                </a:lnTo>
                                <a:lnTo>
                                  <a:pt x="34798" y="81280"/>
                                </a:lnTo>
                                <a:cubicBezTo>
                                  <a:pt x="34798" y="81280"/>
                                  <a:pt x="27813" y="88519"/>
                                  <a:pt x="26670" y="90678"/>
                                </a:cubicBezTo>
                                <a:cubicBezTo>
                                  <a:pt x="26670" y="90678"/>
                                  <a:pt x="25654" y="92075"/>
                                  <a:pt x="25654" y="93218"/>
                                </a:cubicBezTo>
                                <a:cubicBezTo>
                                  <a:pt x="25654" y="93218"/>
                                  <a:pt x="25654" y="95631"/>
                                  <a:pt x="28067" y="97028"/>
                                </a:cubicBezTo>
                                <a:cubicBezTo>
                                  <a:pt x="28067" y="97028"/>
                                  <a:pt x="28956" y="97536"/>
                                  <a:pt x="34417" y="98172"/>
                                </a:cubicBezTo>
                                <a:lnTo>
                                  <a:pt x="3352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889" y="98172"/>
                                </a:lnTo>
                                <a:cubicBezTo>
                                  <a:pt x="889" y="98172"/>
                                  <a:pt x="7239" y="97536"/>
                                  <a:pt x="11176" y="95250"/>
                                </a:cubicBezTo>
                                <a:cubicBezTo>
                                  <a:pt x="11176" y="95250"/>
                                  <a:pt x="17145" y="91822"/>
                                  <a:pt x="27432" y="81280"/>
                                </a:cubicBezTo>
                                <a:lnTo>
                                  <a:pt x="56642" y="51943"/>
                                </a:lnTo>
                                <a:lnTo>
                                  <a:pt x="48641" y="22733"/>
                                </a:lnTo>
                                <a:cubicBezTo>
                                  <a:pt x="48641" y="22733"/>
                                  <a:pt x="45085" y="9525"/>
                                  <a:pt x="42291" y="6350"/>
                                </a:cubicBezTo>
                                <a:cubicBezTo>
                                  <a:pt x="42291" y="6350"/>
                                  <a:pt x="39497" y="3302"/>
                                  <a:pt x="32766" y="2794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18"/>
                        <wps:cNvSpPr/>
                        <wps:spPr>
                          <a:xfrm>
                            <a:off x="831850" y="78613"/>
                            <a:ext cx="105664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64" h="100965">
                                <a:moveTo>
                                  <a:pt x="27432" y="0"/>
                                </a:moveTo>
                                <a:lnTo>
                                  <a:pt x="105664" y="0"/>
                                </a:lnTo>
                                <a:lnTo>
                                  <a:pt x="98298" y="25527"/>
                                </a:lnTo>
                                <a:lnTo>
                                  <a:pt x="95504" y="25527"/>
                                </a:lnTo>
                                <a:cubicBezTo>
                                  <a:pt x="95504" y="25527"/>
                                  <a:pt x="96266" y="20955"/>
                                  <a:pt x="96266" y="18034"/>
                                </a:cubicBezTo>
                                <a:cubicBezTo>
                                  <a:pt x="96266" y="18034"/>
                                  <a:pt x="96266" y="13081"/>
                                  <a:pt x="93472" y="10160"/>
                                </a:cubicBezTo>
                                <a:cubicBezTo>
                                  <a:pt x="93472" y="10160"/>
                                  <a:pt x="90678" y="7239"/>
                                  <a:pt x="86614" y="6097"/>
                                </a:cubicBezTo>
                                <a:cubicBezTo>
                                  <a:pt x="86614" y="6097"/>
                                  <a:pt x="83566" y="5334"/>
                                  <a:pt x="73279" y="5334"/>
                                </a:cubicBezTo>
                                <a:lnTo>
                                  <a:pt x="53467" y="5334"/>
                                </a:lnTo>
                                <a:lnTo>
                                  <a:pt x="41529" y="45339"/>
                                </a:lnTo>
                                <a:lnTo>
                                  <a:pt x="54864" y="45339"/>
                                </a:lnTo>
                                <a:cubicBezTo>
                                  <a:pt x="54864" y="45339"/>
                                  <a:pt x="63754" y="45339"/>
                                  <a:pt x="68072" y="42672"/>
                                </a:cubicBezTo>
                                <a:cubicBezTo>
                                  <a:pt x="68072" y="42672"/>
                                  <a:pt x="72517" y="39878"/>
                                  <a:pt x="77216" y="30861"/>
                                </a:cubicBezTo>
                                <a:lnTo>
                                  <a:pt x="80010" y="30861"/>
                                </a:lnTo>
                                <a:lnTo>
                                  <a:pt x="69469" y="67564"/>
                                </a:lnTo>
                                <a:lnTo>
                                  <a:pt x="66548" y="67564"/>
                                </a:lnTo>
                                <a:cubicBezTo>
                                  <a:pt x="66548" y="67564"/>
                                  <a:pt x="67691" y="63119"/>
                                  <a:pt x="67691" y="60325"/>
                                </a:cubicBezTo>
                                <a:cubicBezTo>
                                  <a:pt x="67691" y="60325"/>
                                  <a:pt x="67691" y="55753"/>
                                  <a:pt x="64643" y="53213"/>
                                </a:cubicBezTo>
                                <a:cubicBezTo>
                                  <a:pt x="64643" y="53213"/>
                                  <a:pt x="61595" y="50800"/>
                                  <a:pt x="53467" y="50800"/>
                                </a:cubicBezTo>
                                <a:lnTo>
                                  <a:pt x="39878" y="50800"/>
                                </a:lnTo>
                                <a:lnTo>
                                  <a:pt x="31242" y="81153"/>
                                </a:lnTo>
                                <a:cubicBezTo>
                                  <a:pt x="31242" y="81153"/>
                                  <a:pt x="28829" y="89281"/>
                                  <a:pt x="28829" y="92075"/>
                                </a:cubicBezTo>
                                <a:cubicBezTo>
                                  <a:pt x="28829" y="92075"/>
                                  <a:pt x="28829" y="94615"/>
                                  <a:pt x="30861" y="96139"/>
                                </a:cubicBezTo>
                                <a:cubicBezTo>
                                  <a:pt x="30861" y="96139"/>
                                  <a:pt x="33020" y="97536"/>
                                  <a:pt x="40894" y="98172"/>
                                </a:cubicBezTo>
                                <a:lnTo>
                                  <a:pt x="3987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1016" y="98172"/>
                                </a:lnTo>
                                <a:cubicBezTo>
                                  <a:pt x="1016" y="98172"/>
                                  <a:pt x="6731" y="98044"/>
                                  <a:pt x="8763" y="97155"/>
                                </a:cubicBezTo>
                                <a:cubicBezTo>
                                  <a:pt x="8763" y="97155"/>
                                  <a:pt x="11811" y="95759"/>
                                  <a:pt x="13081" y="93853"/>
                                </a:cubicBezTo>
                                <a:cubicBezTo>
                                  <a:pt x="13081" y="93853"/>
                                  <a:pt x="15113" y="90678"/>
                                  <a:pt x="17907" y="81153"/>
                                </a:cubicBezTo>
                                <a:lnTo>
                                  <a:pt x="35814" y="20447"/>
                                </a:lnTo>
                                <a:cubicBezTo>
                                  <a:pt x="35814" y="20447"/>
                                  <a:pt x="37973" y="13081"/>
                                  <a:pt x="37973" y="8890"/>
                                </a:cubicBezTo>
                                <a:cubicBezTo>
                                  <a:pt x="37973" y="8890"/>
                                  <a:pt x="37973" y="6858"/>
                                  <a:pt x="36957" y="5461"/>
                                </a:cubicBezTo>
                                <a:cubicBezTo>
                                  <a:pt x="36957" y="5461"/>
                                  <a:pt x="35941" y="4064"/>
                                  <a:pt x="34036" y="3429"/>
                                </a:cubicBezTo>
                                <a:cubicBezTo>
                                  <a:pt x="34036" y="3429"/>
                                  <a:pt x="32131" y="2794"/>
                                  <a:pt x="26416" y="2794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9"/>
                        <wps:cNvSpPr/>
                        <wps:spPr>
                          <a:xfrm>
                            <a:off x="550926" y="1778"/>
                            <a:ext cx="49022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304800">
                                <a:moveTo>
                                  <a:pt x="48006" y="0"/>
                                </a:moveTo>
                                <a:lnTo>
                                  <a:pt x="49022" y="5715"/>
                                </a:lnTo>
                                <a:cubicBezTo>
                                  <a:pt x="49022" y="5715"/>
                                  <a:pt x="19812" y="35560"/>
                                  <a:pt x="15113" y="55626"/>
                                </a:cubicBezTo>
                                <a:cubicBezTo>
                                  <a:pt x="15113" y="55626"/>
                                  <a:pt x="9271" y="80518"/>
                                  <a:pt x="9271" y="111887"/>
                                </a:cubicBezTo>
                                <a:lnTo>
                                  <a:pt x="9271" y="192913"/>
                                </a:lnTo>
                                <a:cubicBezTo>
                                  <a:pt x="9271" y="192913"/>
                                  <a:pt x="9271" y="229108"/>
                                  <a:pt x="15113" y="249174"/>
                                </a:cubicBezTo>
                                <a:cubicBezTo>
                                  <a:pt x="15113" y="249174"/>
                                  <a:pt x="19812" y="267716"/>
                                  <a:pt x="49022" y="301371"/>
                                </a:cubicBezTo>
                                <a:lnTo>
                                  <a:pt x="46482" y="304800"/>
                                </a:lnTo>
                                <a:cubicBezTo>
                                  <a:pt x="46482" y="304800"/>
                                  <a:pt x="0" y="275844"/>
                                  <a:pt x="0" y="192913"/>
                                </a:cubicBezTo>
                                <a:lnTo>
                                  <a:pt x="0" y="111887"/>
                                </a:lnTo>
                                <a:cubicBezTo>
                                  <a:pt x="0" y="111887"/>
                                  <a:pt x="0" y="28956"/>
                                  <a:pt x="4800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Shape 20"/>
                        <wps:cNvSpPr/>
                        <wps:spPr>
                          <a:xfrm>
                            <a:off x="1051560" y="1778"/>
                            <a:ext cx="49022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304800">
                                <a:moveTo>
                                  <a:pt x="2540" y="0"/>
                                </a:moveTo>
                                <a:cubicBezTo>
                                  <a:pt x="2540" y="0"/>
                                  <a:pt x="49022" y="28956"/>
                                  <a:pt x="49022" y="111887"/>
                                </a:cubicBezTo>
                                <a:lnTo>
                                  <a:pt x="49022" y="192913"/>
                                </a:lnTo>
                                <a:cubicBezTo>
                                  <a:pt x="49022" y="192913"/>
                                  <a:pt x="49022" y="275844"/>
                                  <a:pt x="1016" y="304800"/>
                                </a:cubicBezTo>
                                <a:lnTo>
                                  <a:pt x="0" y="299085"/>
                                </a:lnTo>
                                <a:cubicBezTo>
                                  <a:pt x="0" y="299085"/>
                                  <a:pt x="29210" y="269240"/>
                                  <a:pt x="33909" y="249174"/>
                                </a:cubicBezTo>
                                <a:cubicBezTo>
                                  <a:pt x="33909" y="249174"/>
                                  <a:pt x="39751" y="224282"/>
                                  <a:pt x="39751" y="192913"/>
                                </a:cubicBezTo>
                                <a:lnTo>
                                  <a:pt x="39751" y="111887"/>
                                </a:lnTo>
                                <a:cubicBezTo>
                                  <a:pt x="39751" y="111887"/>
                                  <a:pt x="39751" y="75692"/>
                                  <a:pt x="33909" y="55626"/>
                                </a:cubicBezTo>
                                <a:cubicBezTo>
                                  <a:pt x="33909" y="55626"/>
                                  <a:pt x="29210" y="37084"/>
                                  <a:pt x="0" y="3429"/>
                                </a:cubicBez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Shape 21"/>
                        <wps:cNvSpPr/>
                        <wps:spPr>
                          <a:xfrm>
                            <a:off x="680720" y="368300"/>
                            <a:ext cx="165608" cy="2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217678">
                                <a:moveTo>
                                  <a:pt x="1905" y="0"/>
                                </a:moveTo>
                                <a:lnTo>
                                  <a:pt x="150241" y="0"/>
                                </a:lnTo>
                                <a:lnTo>
                                  <a:pt x="154686" y="39624"/>
                                </a:lnTo>
                                <a:lnTo>
                                  <a:pt x="149606" y="39624"/>
                                </a:lnTo>
                                <a:cubicBezTo>
                                  <a:pt x="149606" y="39624"/>
                                  <a:pt x="143383" y="21972"/>
                                  <a:pt x="136652" y="15622"/>
                                </a:cubicBezTo>
                                <a:cubicBezTo>
                                  <a:pt x="136652" y="15622"/>
                                  <a:pt x="128143" y="7747"/>
                                  <a:pt x="111506" y="7747"/>
                                </a:cubicBezTo>
                                <a:lnTo>
                                  <a:pt x="31369" y="7747"/>
                                </a:lnTo>
                                <a:lnTo>
                                  <a:pt x="115697" y="106299"/>
                                </a:lnTo>
                                <a:lnTo>
                                  <a:pt x="26416" y="199644"/>
                                </a:lnTo>
                                <a:lnTo>
                                  <a:pt x="134112" y="199644"/>
                                </a:lnTo>
                                <a:cubicBezTo>
                                  <a:pt x="134112" y="199644"/>
                                  <a:pt x="143383" y="199644"/>
                                  <a:pt x="150368" y="190500"/>
                                </a:cubicBezTo>
                                <a:cubicBezTo>
                                  <a:pt x="150368" y="190500"/>
                                  <a:pt x="156337" y="183135"/>
                                  <a:pt x="158750" y="172593"/>
                                </a:cubicBezTo>
                                <a:lnTo>
                                  <a:pt x="165608" y="172593"/>
                                </a:lnTo>
                                <a:lnTo>
                                  <a:pt x="154305" y="217678"/>
                                </a:lnTo>
                                <a:lnTo>
                                  <a:pt x="0" y="217678"/>
                                </a:lnTo>
                                <a:lnTo>
                                  <a:pt x="98552" y="113538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Shape 22"/>
                        <wps:cNvSpPr/>
                        <wps:spPr>
                          <a:xfrm>
                            <a:off x="882650" y="446913"/>
                            <a:ext cx="105664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64" h="100965">
                                <a:moveTo>
                                  <a:pt x="27432" y="0"/>
                                </a:moveTo>
                                <a:lnTo>
                                  <a:pt x="105664" y="0"/>
                                </a:lnTo>
                                <a:lnTo>
                                  <a:pt x="98298" y="25527"/>
                                </a:lnTo>
                                <a:lnTo>
                                  <a:pt x="95504" y="25527"/>
                                </a:lnTo>
                                <a:cubicBezTo>
                                  <a:pt x="95504" y="25527"/>
                                  <a:pt x="96266" y="20955"/>
                                  <a:pt x="96266" y="18034"/>
                                </a:cubicBezTo>
                                <a:cubicBezTo>
                                  <a:pt x="96266" y="18034"/>
                                  <a:pt x="96266" y="13081"/>
                                  <a:pt x="93472" y="10160"/>
                                </a:cubicBezTo>
                                <a:cubicBezTo>
                                  <a:pt x="93472" y="10160"/>
                                  <a:pt x="90678" y="7239"/>
                                  <a:pt x="86614" y="6097"/>
                                </a:cubicBezTo>
                                <a:cubicBezTo>
                                  <a:pt x="86614" y="6097"/>
                                  <a:pt x="83566" y="5334"/>
                                  <a:pt x="73279" y="5334"/>
                                </a:cubicBezTo>
                                <a:lnTo>
                                  <a:pt x="53467" y="5334"/>
                                </a:lnTo>
                                <a:lnTo>
                                  <a:pt x="41529" y="45339"/>
                                </a:lnTo>
                                <a:lnTo>
                                  <a:pt x="54864" y="45339"/>
                                </a:lnTo>
                                <a:cubicBezTo>
                                  <a:pt x="54864" y="45339"/>
                                  <a:pt x="63754" y="45339"/>
                                  <a:pt x="68072" y="42672"/>
                                </a:cubicBezTo>
                                <a:cubicBezTo>
                                  <a:pt x="68072" y="42672"/>
                                  <a:pt x="72517" y="39878"/>
                                  <a:pt x="77216" y="30861"/>
                                </a:cubicBezTo>
                                <a:lnTo>
                                  <a:pt x="80010" y="30861"/>
                                </a:lnTo>
                                <a:lnTo>
                                  <a:pt x="69469" y="67564"/>
                                </a:lnTo>
                                <a:lnTo>
                                  <a:pt x="66548" y="67564"/>
                                </a:lnTo>
                                <a:cubicBezTo>
                                  <a:pt x="66548" y="67564"/>
                                  <a:pt x="67691" y="63119"/>
                                  <a:pt x="67691" y="60325"/>
                                </a:cubicBezTo>
                                <a:cubicBezTo>
                                  <a:pt x="67691" y="60325"/>
                                  <a:pt x="67691" y="55753"/>
                                  <a:pt x="64643" y="53213"/>
                                </a:cubicBezTo>
                                <a:cubicBezTo>
                                  <a:pt x="64643" y="53213"/>
                                  <a:pt x="61595" y="50800"/>
                                  <a:pt x="53467" y="50800"/>
                                </a:cubicBezTo>
                                <a:lnTo>
                                  <a:pt x="39878" y="50800"/>
                                </a:lnTo>
                                <a:lnTo>
                                  <a:pt x="31242" y="81153"/>
                                </a:lnTo>
                                <a:cubicBezTo>
                                  <a:pt x="31242" y="81153"/>
                                  <a:pt x="28829" y="89281"/>
                                  <a:pt x="28829" y="92075"/>
                                </a:cubicBezTo>
                                <a:cubicBezTo>
                                  <a:pt x="28829" y="92075"/>
                                  <a:pt x="28829" y="94615"/>
                                  <a:pt x="30861" y="96139"/>
                                </a:cubicBezTo>
                                <a:cubicBezTo>
                                  <a:pt x="30861" y="96139"/>
                                  <a:pt x="33020" y="97536"/>
                                  <a:pt x="40894" y="98172"/>
                                </a:cubicBezTo>
                                <a:lnTo>
                                  <a:pt x="3987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1016" y="98172"/>
                                </a:lnTo>
                                <a:cubicBezTo>
                                  <a:pt x="1016" y="98172"/>
                                  <a:pt x="6731" y="98044"/>
                                  <a:pt x="8763" y="97155"/>
                                </a:cubicBezTo>
                                <a:cubicBezTo>
                                  <a:pt x="8763" y="97155"/>
                                  <a:pt x="11811" y="95759"/>
                                  <a:pt x="13081" y="93853"/>
                                </a:cubicBezTo>
                                <a:cubicBezTo>
                                  <a:pt x="13081" y="93853"/>
                                  <a:pt x="15113" y="90678"/>
                                  <a:pt x="17907" y="81153"/>
                                </a:cubicBezTo>
                                <a:lnTo>
                                  <a:pt x="35814" y="20447"/>
                                </a:lnTo>
                                <a:cubicBezTo>
                                  <a:pt x="35814" y="20447"/>
                                  <a:pt x="37973" y="13081"/>
                                  <a:pt x="37973" y="8890"/>
                                </a:cubicBezTo>
                                <a:cubicBezTo>
                                  <a:pt x="37973" y="8890"/>
                                  <a:pt x="37973" y="6858"/>
                                  <a:pt x="36957" y="5461"/>
                                </a:cubicBezTo>
                                <a:cubicBezTo>
                                  <a:pt x="36957" y="5461"/>
                                  <a:pt x="35941" y="4064"/>
                                  <a:pt x="34036" y="3429"/>
                                </a:cubicBezTo>
                                <a:cubicBezTo>
                                  <a:pt x="34036" y="3429"/>
                                  <a:pt x="32131" y="2794"/>
                                  <a:pt x="26416" y="2794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23"/>
                        <wps:cNvSpPr/>
                        <wps:spPr>
                          <a:xfrm>
                            <a:off x="492760" y="319278"/>
                            <a:ext cx="66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6604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" name="Shape 234"/>
                        <wps:cNvSpPr/>
                        <wps:spPr>
                          <a:xfrm>
                            <a:off x="12194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" name="Shape 235"/>
                        <wps:cNvSpPr/>
                        <wps:spPr>
                          <a:xfrm>
                            <a:off x="12194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" name="Shape 26"/>
                        <wps:cNvSpPr/>
                        <wps:spPr>
                          <a:xfrm>
                            <a:off x="1463548" y="1782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Shape 27"/>
                        <wps:cNvSpPr/>
                        <wps:spPr>
                          <a:xfrm>
                            <a:off x="1399667" y="178181"/>
                            <a:ext cx="3962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2997">
                                <a:moveTo>
                                  <a:pt x="24511" y="0"/>
                                </a:moveTo>
                                <a:lnTo>
                                  <a:pt x="26924" y="0"/>
                                </a:lnTo>
                                <a:lnTo>
                                  <a:pt x="26924" y="85090"/>
                                </a:lnTo>
                                <a:cubicBezTo>
                                  <a:pt x="26924" y="85090"/>
                                  <a:pt x="26924" y="93726"/>
                                  <a:pt x="27686" y="95758"/>
                                </a:cubicBezTo>
                                <a:cubicBezTo>
                                  <a:pt x="27686" y="95758"/>
                                  <a:pt x="28321" y="97790"/>
                                  <a:pt x="30607" y="98933"/>
                                </a:cubicBezTo>
                                <a:cubicBezTo>
                                  <a:pt x="30607" y="98933"/>
                                  <a:pt x="32893" y="100076"/>
                                  <a:pt x="39624" y="100203"/>
                                </a:cubicBezTo>
                                <a:lnTo>
                                  <a:pt x="39624" y="102997"/>
                                </a:lnTo>
                                <a:lnTo>
                                  <a:pt x="1778" y="102997"/>
                                </a:lnTo>
                                <a:lnTo>
                                  <a:pt x="1778" y="100203"/>
                                </a:lnTo>
                                <a:cubicBezTo>
                                  <a:pt x="1778" y="100203"/>
                                  <a:pt x="8890" y="100076"/>
                                  <a:pt x="10922" y="98933"/>
                                </a:cubicBezTo>
                                <a:cubicBezTo>
                                  <a:pt x="10922" y="98933"/>
                                  <a:pt x="13081" y="97790"/>
                                  <a:pt x="13843" y="96012"/>
                                </a:cubicBezTo>
                                <a:cubicBezTo>
                                  <a:pt x="13843" y="96012"/>
                                  <a:pt x="14605" y="94234"/>
                                  <a:pt x="14605" y="85090"/>
                                </a:cubicBezTo>
                                <a:lnTo>
                                  <a:pt x="14605" y="30734"/>
                                </a:lnTo>
                                <a:cubicBezTo>
                                  <a:pt x="14605" y="30734"/>
                                  <a:pt x="14605" y="19685"/>
                                  <a:pt x="14097" y="16637"/>
                                </a:cubicBezTo>
                                <a:cubicBezTo>
                                  <a:pt x="14097" y="16637"/>
                                  <a:pt x="13462" y="14351"/>
                                  <a:pt x="12065" y="13081"/>
                                </a:cubicBezTo>
                                <a:cubicBezTo>
                                  <a:pt x="12065" y="13081"/>
                                  <a:pt x="10668" y="11938"/>
                                  <a:pt x="8636" y="11938"/>
                                </a:cubicBezTo>
                                <a:cubicBezTo>
                                  <a:pt x="8636" y="11938"/>
                                  <a:pt x="5969" y="11938"/>
                                  <a:pt x="1143" y="14351"/>
                                </a:cubicBezTo>
                                <a:lnTo>
                                  <a:pt x="0" y="11938"/>
                                </a:lnTo>
                                <a:lnTo>
                                  <a:pt x="2451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" name="Shape 28"/>
                        <wps:cNvSpPr/>
                        <wps:spPr>
                          <a:xfrm>
                            <a:off x="1613789" y="178181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29"/>
                        <wps:cNvSpPr/>
                        <wps:spPr>
                          <a:xfrm>
                            <a:off x="1537589" y="178181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30"/>
                        <wps:cNvSpPr/>
                        <wps:spPr>
                          <a:xfrm>
                            <a:off x="1496060" y="1781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31"/>
                        <wps:cNvSpPr/>
                        <wps:spPr>
                          <a:xfrm>
                            <a:off x="1539748" y="3687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Shape 32"/>
                        <wps:cNvSpPr/>
                        <wps:spPr>
                          <a:xfrm>
                            <a:off x="1464056" y="368681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Shape 33"/>
                        <wps:cNvSpPr/>
                        <wps:spPr>
                          <a:xfrm>
                            <a:off x="1572260" y="3686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Shape 34"/>
                        <wps:cNvSpPr/>
                        <wps:spPr>
                          <a:xfrm>
                            <a:off x="1356360" y="319278"/>
                            <a:ext cx="355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600">
                                <a:moveTo>
                                  <a:pt x="0" y="0"/>
                                </a:moveTo>
                                <a:lnTo>
                                  <a:pt x="355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36"/>
                        <wps:cNvSpPr/>
                        <wps:spPr>
                          <a:xfrm>
                            <a:off x="112268" y="750121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Shape 37"/>
                        <wps:cNvSpPr/>
                        <wps:spPr>
                          <a:xfrm>
                            <a:off x="0" y="747268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Shape 38"/>
                        <wps:cNvSpPr/>
                        <wps:spPr>
                          <a:xfrm>
                            <a:off x="144272" y="796672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Shape 39"/>
                        <wps:cNvSpPr/>
                        <wps:spPr>
                          <a:xfrm>
                            <a:off x="178689" y="750138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Shape 40"/>
                        <wps:cNvSpPr/>
                        <wps:spPr>
                          <a:xfrm>
                            <a:off x="144272" y="747268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41"/>
                        <wps:cNvSpPr/>
                        <wps:spPr>
                          <a:xfrm>
                            <a:off x="254381" y="747268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42"/>
                        <wps:cNvSpPr/>
                        <wps:spPr>
                          <a:xfrm>
                            <a:off x="209995" y="747268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9" name="Shape 43"/>
                        <wps:cNvSpPr/>
                        <wps:spPr>
                          <a:xfrm>
                            <a:off x="379095" y="773557"/>
                            <a:ext cx="10033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0955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906"/>
                                  <a:pt x="80772" y="9906"/>
                                </a:cubicBezTo>
                                <a:cubicBezTo>
                                  <a:pt x="80772" y="9906"/>
                                  <a:pt x="85090" y="9906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127"/>
                                </a:cubicBezTo>
                                <a:lnTo>
                                  <a:pt x="100330" y="1777"/>
                                </a:lnTo>
                                <a:cubicBezTo>
                                  <a:pt x="100330" y="1777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0955"/>
                                  <a:pt x="70612" y="20955"/>
                                </a:cubicBezTo>
                                <a:cubicBezTo>
                                  <a:pt x="70612" y="20955"/>
                                  <a:pt x="62230" y="20955"/>
                                  <a:pt x="46609" y="16002"/>
                                </a:cubicBezTo>
                                <a:cubicBezTo>
                                  <a:pt x="46609" y="16002"/>
                                  <a:pt x="30861" y="11049"/>
                                  <a:pt x="22606" y="11049"/>
                                </a:cubicBezTo>
                                <a:cubicBezTo>
                                  <a:pt x="22606" y="11049"/>
                                  <a:pt x="9271" y="11049"/>
                                  <a:pt x="4318" y="20827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9177"/>
                                  <a:pt x="5461" y="7874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0" name="Shape 44"/>
                        <wps:cNvSpPr/>
                        <wps:spPr>
                          <a:xfrm>
                            <a:off x="379095" y="743331"/>
                            <a:ext cx="100330" cy="2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1082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778"/>
                                  <a:pt x="80772" y="9778"/>
                                </a:cubicBezTo>
                                <a:cubicBezTo>
                                  <a:pt x="80772" y="9778"/>
                                  <a:pt x="85090" y="9778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253"/>
                                </a:cubicBezTo>
                                <a:lnTo>
                                  <a:pt x="100330" y="1778"/>
                                </a:lnTo>
                                <a:cubicBezTo>
                                  <a:pt x="100330" y="1778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1082"/>
                                  <a:pt x="70612" y="21082"/>
                                </a:cubicBezTo>
                                <a:cubicBezTo>
                                  <a:pt x="70612" y="21082"/>
                                  <a:pt x="62230" y="21082"/>
                                  <a:pt x="46609" y="16128"/>
                                </a:cubicBezTo>
                                <a:cubicBezTo>
                                  <a:pt x="46609" y="16128"/>
                                  <a:pt x="30861" y="11176"/>
                                  <a:pt x="22606" y="11176"/>
                                </a:cubicBezTo>
                                <a:cubicBezTo>
                                  <a:pt x="22606" y="11176"/>
                                  <a:pt x="9271" y="11176"/>
                                  <a:pt x="4318" y="20828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0" y="19303"/>
                                  <a:pt x="5461" y="8001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1" name="Shape 45"/>
                        <wps:cNvSpPr/>
                        <wps:spPr>
                          <a:xfrm>
                            <a:off x="609473" y="742778"/>
                            <a:ext cx="25019" cy="45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5257">
                                <a:moveTo>
                                  <a:pt x="25019" y="0"/>
                                </a:moveTo>
                                <a:lnTo>
                                  <a:pt x="25019" y="9443"/>
                                </a:lnTo>
                                <a:lnTo>
                                  <a:pt x="7366" y="34462"/>
                                </a:lnTo>
                                <a:lnTo>
                                  <a:pt x="25019" y="34462"/>
                                </a:lnTo>
                                <a:lnTo>
                                  <a:pt x="25019" y="45257"/>
                                </a:lnTo>
                                <a:lnTo>
                                  <a:pt x="0" y="45257"/>
                                </a:lnTo>
                                <a:lnTo>
                                  <a:pt x="0" y="35732"/>
                                </a:ln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46"/>
                        <wps:cNvSpPr/>
                        <wps:spPr>
                          <a:xfrm>
                            <a:off x="536956" y="711581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" name="Shape 47"/>
                        <wps:cNvSpPr/>
                        <wps:spPr>
                          <a:xfrm>
                            <a:off x="693928" y="800100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" name="Shape 48"/>
                        <wps:cNvSpPr/>
                        <wps:spPr>
                          <a:xfrm>
                            <a:off x="726948" y="7116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1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49"/>
                        <wps:cNvSpPr/>
                        <wps:spPr>
                          <a:xfrm>
                            <a:off x="634492" y="711581"/>
                            <a:ext cx="43434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02997">
                                <a:moveTo>
                                  <a:pt x="21844" y="0"/>
                                </a:moveTo>
                                <a:lnTo>
                                  <a:pt x="29972" y="0"/>
                                </a:lnTo>
                                <a:lnTo>
                                  <a:pt x="29972" y="65659"/>
                                </a:lnTo>
                                <a:lnTo>
                                  <a:pt x="43434" y="65659"/>
                                </a:lnTo>
                                <a:lnTo>
                                  <a:pt x="43434" y="76453"/>
                                </a:lnTo>
                                <a:lnTo>
                                  <a:pt x="29972" y="76453"/>
                                </a:lnTo>
                                <a:lnTo>
                                  <a:pt x="29972" y="102997"/>
                                </a:lnTo>
                                <a:lnTo>
                                  <a:pt x="17653" y="102997"/>
                                </a:lnTo>
                                <a:lnTo>
                                  <a:pt x="17653" y="76453"/>
                                </a:lnTo>
                                <a:lnTo>
                                  <a:pt x="0" y="76453"/>
                                </a:lnTo>
                                <a:lnTo>
                                  <a:pt x="0" y="65659"/>
                                </a:lnTo>
                                <a:lnTo>
                                  <a:pt x="17653" y="65659"/>
                                </a:lnTo>
                                <a:lnTo>
                                  <a:pt x="17653" y="15621"/>
                                </a:lnTo>
                                <a:lnTo>
                                  <a:pt x="0" y="40640"/>
                                </a:lnTo>
                                <a:lnTo>
                                  <a:pt x="0" y="31197"/>
                                </a:lnTo>
                                <a:lnTo>
                                  <a:pt x="2184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50"/>
                        <wps:cNvSpPr/>
                        <wps:spPr>
                          <a:xfrm>
                            <a:off x="803275" y="713613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" name="Shape 51"/>
                        <wps:cNvSpPr/>
                        <wps:spPr>
                          <a:xfrm>
                            <a:off x="759460" y="7115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4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DD9BFB" id="Group 1033" o:spid="_x0000_s1026" style="width:134.8pt;height:64.3pt;mso-position-horizontal-relative:char;mso-position-vertical-relative:line" coordsize="17119,8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">
                <v:shape id="Shape 7" o:spid="_x0000_s1027" style="position:absolute;left:1122;top:3056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" o:spid="_x0000_s1028" style="position:absolute;top:3027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" o:spid="_x0000_s1029" style="position:absolute;left:1442;top:3521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10" o:spid="_x0000_s1030" style="position:absolute;left:1786;top:3056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11" o:spid="_x0000_s1031" style="position:absolute;left:1442;top:3027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12" o:spid="_x0000_s1032" style="position:absolute;left:2543;top:3027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3" o:spid="_x0000_s1033" style="position:absolute;left:2099;top:3027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232" o:spid="_x0000_s1034" style="position:absolute;left:3558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33" o:spid="_x0000_s1035" style="position:absolute;left:3558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16" o:spid="_x0000_s1036" style="position:absolute;left:6299;width:1656;height:2176;visibility:visible;mso-wrap-style:square;v-text-anchor:top" coordsize="165608,2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" path="m1905,l150241,r4445,39624l149606,39624v,,-6223,-17652,-12954,-24002c136652,15622,128143,7747,111506,7747r-80137,l115697,106299,26416,199644r107696,c134112,199644,143383,199644,150368,190500v,,5969,-7365,8382,-17907l165608,172593r-11303,45085l,217678,98552,113538,1905,xe" fillcolor="black" stroked="f" strokeweight="0">
                  <v:stroke miterlimit="83231f" joinstyle="miter" endcap="square"/>
                  <v:path arrowok="t" textboxrect="0,0,165608,217678"/>
                </v:shape>
                <v:shape id="Shape 17" o:spid="_x0000_s1037" style="position:absolute;left:9185;top:786;width:1231;height:1009;visibility:visible;mso-wrap-style:square;v-text-anchor:top" coordsize="123063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" path="m33528,l69723,,68707,2794v,,-4953,,-6731,635c61976,3429,60198,4064,59309,5461v,,-889,1270,-889,2794c58420,8255,58420,10033,60198,16637r6858,24765l82804,25781v,,9525,-9398,12827,-15113c95631,10668,97028,8636,97028,7112v,,,-1778,-1397,-2794c95631,4318,93472,2922,88138,2794l88900,r34163,l122301,2794v,,-7366,1143,-12700,4445c109601,7239,104267,10414,94869,20447l68707,47244r7366,26924c76073,74168,77216,77978,80010,86106v,,1778,5334,3556,7366c83566,93472,85344,95631,88011,96774v,,2667,1270,8255,1398l95504,100965r-39751,l56642,98172v,,6096,-128,8890,-2413c65532,95759,67564,94361,67564,92075v,,,-2286,-2032,-9144l58420,57531,34798,81280v,,-6985,7239,-8128,9398c26670,90678,25654,92075,25654,93218v,,,2413,2413,3810c28067,97028,28956,97536,34417,98172r-889,2793l,100965,889,98172v,,6350,-636,10287,-2922c11176,95250,17145,91822,27432,81280l56642,51943,48641,22733v,,-3556,-13208,-6350,-16383c42291,6350,39497,3302,32766,2794l33528,xe" fillcolor="black" stroked="f" strokeweight="0">
                  <v:stroke miterlimit="83231f" joinstyle="miter" endcap="square"/>
                  <v:path arrowok="t" textboxrect="0,0,123063,100965"/>
                </v:shape>
                <v:shape id="Shape 18" o:spid="_x0000_s1038" style="position:absolute;left:8318;top:786;width:1057;height:1009;visibility:visible;mso-wrap-style:square;v-text-anchor:top" coordsize="105664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" path="m27432,r78232,l98298,25527r-2794,c95504,25527,96266,20955,96266,18034v,,,-4953,-2794,-7874c93472,10160,90678,7239,86614,6097v,,-3048,-763,-13335,-763l53467,5334,41529,45339r13335,c54864,45339,63754,45339,68072,42672v,,4445,-2794,9144,-11811l80010,30861,69469,67564r-2921,c66548,67564,67691,63119,67691,60325v,,,-4572,-3048,-7112c64643,53213,61595,50800,53467,50800r-13589,l31242,81153v,,-2413,8128,-2413,10922c28829,92075,28829,94615,30861,96139v,,2159,1397,10033,2033l39878,100965,,100965,1016,98172v,,5715,-128,7747,-1017c8763,97155,11811,95759,13081,93853v,,2032,-3175,4826,-12700l35814,20447v,,2159,-7366,2159,-11557c37973,8890,37973,6858,36957,5461v,,-1016,-1397,-2921,-2032c34036,3429,32131,2794,26416,2794l27432,xe" fillcolor="black" stroked="f" strokeweight="0">
                  <v:stroke miterlimit="83231f" joinstyle="miter" endcap="square"/>
                  <v:path arrowok="t" textboxrect="0,0,105664,100965"/>
                </v:shape>
                <v:shape id="Shape 19" o:spid="_x0000_s1039" style="position:absolute;left:5509;top:17;width:490;height:3048;visibility:visible;mso-wrap-style:square;v-text-anchor:top" coordsize="49022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" path="m48006,r1016,5715c49022,5715,19812,35560,15113,55626v,,-5842,24892,-5842,56261l9271,192913v,,,36195,5842,56261c15113,249174,19812,267716,49022,301371r-2540,3429c46482,304800,,275844,,192913l,111887c,111887,,28956,48006,xe" fillcolor="black" stroked="f" strokeweight="0">
                  <v:stroke miterlimit="83231f" joinstyle="miter" endcap="square"/>
                  <v:path arrowok="t" textboxrect="0,0,49022,304800"/>
                </v:shape>
                <v:shape id="Shape 20" o:spid="_x0000_s1040" style="position:absolute;left:10515;top:17;width:490;height:3048;visibility:visible;mso-wrap-style:square;v-text-anchor:top" coordsize="49022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" path="m2540,v,,46482,28956,46482,111887l49022,192913v,,,82931,-48006,111887l,299085v,,29210,-29845,33909,-49911c33909,249174,39751,224282,39751,192913r,-81026c39751,111887,39751,75692,33909,55626v,,-4699,-18542,-33909,-52197l2540,xe" fillcolor="black" stroked="f" strokeweight="0">
                  <v:stroke miterlimit="83231f" joinstyle="miter" endcap="square"/>
                  <v:path arrowok="t" textboxrect="0,0,49022,304800"/>
                </v:shape>
                <v:shape id="Shape 21" o:spid="_x0000_s1041" style="position:absolute;left:6807;top:3683;width:1656;height:2176;visibility:visible;mso-wrap-style:square;v-text-anchor:top" coordsize="165608,2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" path="m1905,l150241,r4445,39624l149606,39624v,,-6223,-17652,-12954,-24002c136652,15622,128143,7747,111506,7747r-80137,l115697,106299,26416,199644r107696,c134112,199644,143383,199644,150368,190500v,,5969,-7365,8382,-17907l165608,172593r-11303,45085l,217678,98552,113538,1905,xe" fillcolor="black" stroked="f" strokeweight="0">
                  <v:stroke miterlimit="83231f" joinstyle="miter" endcap="square"/>
                  <v:path arrowok="t" textboxrect="0,0,165608,217678"/>
                </v:shape>
                <v:shape id="Shape 22" o:spid="_x0000_s1042" style="position:absolute;left:8826;top:4469;width:1057;height:1009;visibility:visible;mso-wrap-style:square;v-text-anchor:top" coordsize="105664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" path="m27432,r78232,l98298,25527r-2794,c95504,25527,96266,20955,96266,18034v,,,-4953,-2794,-7874c93472,10160,90678,7239,86614,6097v,,-3048,-763,-13335,-763l53467,5334,41529,45339r13335,c54864,45339,63754,45339,68072,42672v,,4445,-2794,9144,-11811l80010,30861,69469,67564r-2921,c66548,67564,67691,63119,67691,60325v,,,-4572,-3048,-7112c64643,53213,61595,50800,53467,50800r-13589,l31242,81153v,,-2413,8128,-2413,10922c28829,92075,28829,94615,30861,96139v,,2159,1397,10033,2033l39878,100965,,100965,1016,98172v,,5715,-128,7747,-1017c8763,97155,11811,95759,13081,93853v,,2032,-3175,4826,-12700l35814,20447v,,2159,-7366,2159,-11557c37973,8890,37973,6858,36957,5461v,,-1016,-1397,-2921,-2032c34036,3429,32131,2794,26416,2794l27432,xe" fillcolor="black" stroked="f" strokeweight="0">
                  <v:stroke miterlimit="83231f" joinstyle="miter" endcap="square"/>
                  <v:path arrowok="t" textboxrect="0,0,105664,100965"/>
                </v:shape>
                <v:shape id="Shape 23" o:spid="_x0000_s1043" style="position:absolute;left:4927;top:3192;width:6604;height:0;visibility:visible;mso-wrap-style:square;v-text-anchor:top" coordsize="660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" path="m,l660400,e" filled="f" strokeweight=".5pt">
                  <v:stroke miterlimit="83231f" joinstyle="miter" endcap="square"/>
                  <v:path arrowok="t" textboxrect="0,0,660400,0"/>
                </v:shape>
                <v:shape id="Shape 234" o:spid="_x0000_s1044" style="position:absolute;left:12194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35" o:spid="_x0000_s1045" style="position:absolute;left:12194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6" o:spid="_x0000_s1046" style="position:absolute;left:14635;top:1782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27" o:spid="_x0000_s1047" style="position:absolute;left:13996;top:1781;width:396;height:1030;visibility:visible;mso-wrap-style:square;v-text-anchor:top" coordsize="3962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" path="m24511,r2413,l26924,85090v,,,8636,762,10668c27686,95758,28321,97790,30607,98933v,,2286,1143,9017,1270l39624,102997r-37846,l1778,100203v,,7112,-127,9144,-1270c10922,98933,13081,97790,13843,96012v,,762,-1778,762,-10922l14605,30734v,,,-11049,-508,-14097c14097,16637,13462,14351,12065,13081v,,-1397,-1143,-3429,-1143c8636,11938,5969,11938,1143,14351l,11938,24511,xe" fillcolor="black" stroked="f" strokeweight="0">
                  <v:stroke miterlimit="83231f" joinstyle="miter" endcap="square"/>
                  <v:path arrowok="t" textboxrect="0,0,39624,102997"/>
                </v:shape>
                <v:shape id="Shape 28" o:spid="_x0000_s1048" style="position:absolute;left:16137;top:1781;width:665;height:1030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29" o:spid="_x0000_s1049" style="position:absolute;left:15375;top:1781;width:665;height:1030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30" o:spid="_x0000_s1050" style="position:absolute;left:14960;top:1781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31" o:spid="_x0000_s1051" style="position:absolute;left:15397;top:3687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32" o:spid="_x0000_s1052" style="position:absolute;left:14640;top:3686;width:574;height:1048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33" o:spid="_x0000_s1053" style="position:absolute;left:15722;top:3686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34" o:spid="_x0000_s1054" style="position:absolute;left:13563;top:3192;width:3556;height:0;visibility:visible;mso-wrap-style:square;v-text-anchor:top" coordsize="355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" path="m,l355600,e" filled="f" strokeweight=".5pt">
                  <v:stroke miterlimit="83231f" joinstyle="miter" endcap="square"/>
                  <v:path arrowok="t" textboxrect="0,0,355600,0"/>
                </v:shape>
                <v:shape id="Shape 36" o:spid="_x0000_s1055" style="position:absolute;left:1122;top:7501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37" o:spid="_x0000_s1056" style="position:absolute;top:7472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38" o:spid="_x0000_s1057" style="position:absolute;left:1442;top:7966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39" o:spid="_x0000_s1058" style="position:absolute;left:1786;top:7501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40" o:spid="_x0000_s1059" style="position:absolute;left:1442;top:7472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41" o:spid="_x0000_s1060" style="position:absolute;left:2543;top:7472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42" o:spid="_x0000_s1061" style="position:absolute;left:2099;top:7472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43" o:spid="_x0000_s1062" style="position:absolute;left:3790;top:7735;width:1004;height:210;visibility:visible;mso-wrap-style:square;v-text-anchor:top" coordsize="10033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" path="m29591,v,,6350,,17399,3556c46990,3556,66802,9906,80772,9906v,,4318,,8636,-2794c89408,7112,93853,4318,96012,127r4318,1650c100330,1777,94869,13081,89281,17018v,,-6223,3937,-18669,3937c70612,20955,62230,20955,46609,16002v,,-15748,-4953,-24003,-4953c22606,11049,9271,11049,4318,20827l,19177v,,5461,-11303,11303,-15240c11303,3937,17018,,29591,xe" fillcolor="black" stroked="f" strokeweight="0">
                  <v:stroke miterlimit="83231f" joinstyle="miter" endcap="square"/>
                  <v:path arrowok="t" textboxrect="0,0,100330,20955"/>
                </v:shape>
                <v:shape id="Shape 44" o:spid="_x0000_s1063" style="position:absolute;left:3790;top:7433;width:1004;height:211;visibility:visible;mso-wrap-style:square;v-text-anchor:top" coordsize="100330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" path="m29591,v,,6350,,17399,3556c46990,3556,66802,9778,80772,9778v,,4318,,8636,-2666c89408,7112,93853,4318,96012,253r4318,1525c100330,1778,94869,13081,89281,17018v,,-6223,4064,-18669,4064c70612,21082,62230,21082,46609,16128v,,-15748,-4952,-24003,-4952c22606,11176,9271,11176,4318,20828l,19303v,,5461,-11302,11303,-15366c11303,3937,17018,,29591,xe" fillcolor="black" stroked="f" strokeweight="0">
                  <v:stroke miterlimit="83231f" joinstyle="miter" endcap="square"/>
                  <v:path arrowok="t" textboxrect="0,0,100330,21082"/>
                </v:shape>
                <v:shape id="Shape 45" o:spid="_x0000_s1064" style="position:absolute;left:6094;top:7427;width:250;height:453;visibility:visible;mso-wrap-style:square;v-text-anchor:top" coordsize="25019,4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" path="m25019,r,9443l7366,34462r17653,l25019,45257,,45257,,35732,25019,xe" fillcolor="black" stroked="f" strokeweight="0">
                  <v:stroke miterlimit="83231f" joinstyle="miter" endcap="square"/>
                  <v:path arrowok="t" textboxrect="0,0,25019,45257"/>
                </v:shape>
                <v:shape id="Shape 46" o:spid="_x0000_s1065" style="position:absolute;left:5369;top:7115;width:574;height:1048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47" o:spid="_x0000_s1066" style="position:absolute;left:6939;top:8001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48" o:spid="_x0000_s1067" style="position:absolute;left:7269;top:7116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" path="m32512,r,4906l29781,5429v-1746,571,-4000,1714,-6032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49" o:spid="_x0000_s1068" style="position:absolute;left:6344;top:7115;width:435;height:1030;visibility:visible;mso-wrap-style:square;v-text-anchor:top" coordsize="43434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" path="m21844,r8128,l29972,65659r13462,l43434,76453r-13462,l29972,102997r-12319,l17653,76453,,76453,,65659r17653,l17653,15621,,40640,,31197,21844,xe" fillcolor="black" stroked="f" strokeweight="0">
                  <v:stroke miterlimit="83231f" joinstyle="miter" endcap="square"/>
                  <v:path arrowok="t" textboxrect="0,0,43434,102997"/>
                </v:shape>
                <v:shape id="Shape 50" o:spid="_x0000_s1069" style="position:absolute;left:8032;top:7136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51" o:spid="_x0000_s1070" style="position:absolute;left:7594;top:7115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" path="m381,v,,11557,,20828,11938c21209,11938,32766,26415,32766,51562v,,,17526,-5080,29845c27686,81407,22606,93726,14732,99187v,,-1937,1397,-4794,2794l,104672r,-4641l2318,99616v1556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w10:anchorlock/>
              </v:group>
            </w:pict>
          </mc:Fallback>
        </mc:AlternateContent>
      </w:r>
    </w:p>
    <w:p w:rsidR="00535160" w:rsidRPr="00535160" w:rsidRDefault="00535160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35160">
        <w:rPr>
          <w:rFonts w:ascii="Times New Roman" w:hAnsi="Times New Roman" w:cs="Times New Roman"/>
          <w:b/>
          <w:i/>
          <w:sz w:val="24"/>
          <w:szCs w:val="24"/>
        </w:rPr>
        <w:t>Modal Class</w:t>
      </w:r>
    </w:p>
    <w:p w:rsidR="000D6414" w:rsidRPr="0004263E" w:rsidRDefault="00535160" w:rsidP="000D6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modal class of the above data is 0.5-19.5</w:t>
      </w:r>
    </w:p>
    <w:p w:rsidR="000D6414" w:rsidRPr="0004263E" w:rsidRDefault="000D6414" w:rsidP="000D6414">
      <w:pPr>
        <w:rPr>
          <w:rFonts w:ascii="Times New Roman" w:hAnsi="Times New Roman" w:cs="Times New Roman"/>
          <w:sz w:val="24"/>
          <w:szCs w:val="24"/>
        </w:rPr>
      </w:pPr>
      <w:r w:rsidRPr="0004263E">
        <w:rPr>
          <w:rFonts w:ascii="Times New Roman" w:hAnsi="Times New Roman" w:cs="Times New Roman"/>
          <w:sz w:val="24"/>
          <w:szCs w:val="24"/>
        </w:rPr>
        <w:t>23. Automobile selling prices. Find the weighted mean price of three models of automobiles sold. The number and price of each model sold are shown in this list.</w:t>
      </w:r>
    </w:p>
    <w:tbl>
      <w:tblPr>
        <w:tblW w:w="4683" w:type="dxa"/>
        <w:tblLook w:val="04A0" w:firstRow="1" w:lastRow="0" w:firstColumn="1" w:lastColumn="0" w:noHBand="0" w:noVBand="1"/>
      </w:tblPr>
      <w:tblGrid>
        <w:gridCol w:w="960"/>
        <w:gridCol w:w="1110"/>
        <w:gridCol w:w="1243"/>
        <w:gridCol w:w="1370"/>
      </w:tblGrid>
      <w:tr w:rsidR="003D140D" w:rsidRPr="003D140D" w:rsidTr="003D140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Model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Number (N)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Price (P) in $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NP</w:t>
            </w:r>
          </w:p>
        </w:tc>
      </w:tr>
      <w:tr w:rsidR="003D140D" w:rsidRPr="003D140D" w:rsidTr="003D14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10000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80000</w:t>
            </w:r>
          </w:p>
        </w:tc>
      </w:tr>
      <w:tr w:rsidR="003D140D" w:rsidRPr="003D140D" w:rsidTr="003D140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12000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120000</w:t>
            </w:r>
          </w:p>
        </w:tc>
      </w:tr>
      <w:tr w:rsidR="003D140D" w:rsidRPr="003D140D" w:rsidTr="003D14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8000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96000</w:t>
            </w:r>
          </w:p>
        </w:tc>
      </w:tr>
      <w:tr w:rsidR="003D140D" w:rsidRPr="003D140D" w:rsidTr="003D14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2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∑N=       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40D" w:rsidRPr="003D140D" w:rsidRDefault="003D140D" w:rsidP="003D140D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3D140D">
              <w:rPr>
                <w:rFonts w:ascii="Calibri" w:eastAsia="Times New Roman" w:hAnsi="Calibri" w:cs="Times New Roman"/>
                <w:color w:val="000000"/>
                <w:lang w:val="en-US"/>
              </w:rPr>
              <w:t>∑NP=296000</w:t>
            </w:r>
          </w:p>
        </w:tc>
      </w:tr>
    </w:tbl>
    <w:p w:rsidR="000D6414" w:rsidRPr="003D140D" w:rsidRDefault="003D140D" w:rsidP="000D641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D140D">
        <w:rPr>
          <w:rFonts w:ascii="Times New Roman" w:hAnsi="Times New Roman" w:cs="Times New Roman"/>
          <w:b/>
          <w:i/>
          <w:sz w:val="24"/>
          <w:szCs w:val="24"/>
        </w:rPr>
        <w:t>Weighted Mean</w:t>
      </w:r>
    </w:p>
    <w:p w:rsidR="000D6414" w:rsidRPr="0004263E" w:rsidRDefault="003D140D" w:rsidP="003D140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2EC0580F" wp14:editId="23FF017B">
                <wp:extent cx="3368929" cy="826262"/>
                <wp:effectExtent l="0" t="0" r="0" b="0"/>
                <wp:docPr id="1078" name="Group 1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929" cy="826262"/>
                          <a:chOff x="0" y="0"/>
                          <a:chExt cx="3368929" cy="826262"/>
                        </a:xfrm>
                      </wpg:grpSpPr>
                      <wps:wsp>
                        <wps:cNvPr id="1079" name="Shape 7"/>
                        <wps:cNvSpPr/>
                        <wps:spPr>
                          <a:xfrm>
                            <a:off x="112268" y="305621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8"/>
                        <wps:cNvSpPr/>
                        <wps:spPr>
                          <a:xfrm>
                            <a:off x="0" y="302768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" name="Shape 9"/>
                        <wps:cNvSpPr/>
                        <wps:spPr>
                          <a:xfrm>
                            <a:off x="144272" y="352172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"/>
                        <wps:cNvSpPr/>
                        <wps:spPr>
                          <a:xfrm>
                            <a:off x="178689" y="305638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1"/>
                        <wps:cNvSpPr/>
                        <wps:spPr>
                          <a:xfrm>
                            <a:off x="144272" y="302768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" name="Shape 12"/>
                        <wps:cNvSpPr/>
                        <wps:spPr>
                          <a:xfrm>
                            <a:off x="254381" y="302768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" name="Shape 13"/>
                        <wps:cNvSpPr/>
                        <wps:spPr>
                          <a:xfrm>
                            <a:off x="209995" y="302768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494"/>
                        <wps:cNvSpPr/>
                        <wps:spPr>
                          <a:xfrm>
                            <a:off x="3558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495"/>
                        <wps:cNvSpPr/>
                        <wps:spPr>
                          <a:xfrm>
                            <a:off x="3558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6"/>
                        <wps:cNvSpPr/>
                        <wps:spPr>
                          <a:xfrm>
                            <a:off x="629920" y="0"/>
                            <a:ext cx="165608" cy="2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217678">
                                <a:moveTo>
                                  <a:pt x="1905" y="0"/>
                                </a:moveTo>
                                <a:lnTo>
                                  <a:pt x="150241" y="0"/>
                                </a:lnTo>
                                <a:lnTo>
                                  <a:pt x="154686" y="39624"/>
                                </a:lnTo>
                                <a:lnTo>
                                  <a:pt x="149606" y="39624"/>
                                </a:lnTo>
                                <a:cubicBezTo>
                                  <a:pt x="149606" y="39624"/>
                                  <a:pt x="143383" y="21972"/>
                                  <a:pt x="136652" y="15622"/>
                                </a:cubicBezTo>
                                <a:cubicBezTo>
                                  <a:pt x="136652" y="15622"/>
                                  <a:pt x="128143" y="7747"/>
                                  <a:pt x="111506" y="7747"/>
                                </a:cubicBezTo>
                                <a:lnTo>
                                  <a:pt x="31369" y="7747"/>
                                </a:lnTo>
                                <a:lnTo>
                                  <a:pt x="115697" y="106299"/>
                                </a:lnTo>
                                <a:lnTo>
                                  <a:pt x="26416" y="199644"/>
                                </a:lnTo>
                                <a:lnTo>
                                  <a:pt x="134112" y="199644"/>
                                </a:lnTo>
                                <a:cubicBezTo>
                                  <a:pt x="134112" y="199644"/>
                                  <a:pt x="143383" y="199644"/>
                                  <a:pt x="150368" y="190500"/>
                                </a:cubicBezTo>
                                <a:cubicBezTo>
                                  <a:pt x="150368" y="190500"/>
                                  <a:pt x="156337" y="183135"/>
                                  <a:pt x="158750" y="172593"/>
                                </a:cubicBezTo>
                                <a:lnTo>
                                  <a:pt x="165608" y="172593"/>
                                </a:lnTo>
                                <a:lnTo>
                                  <a:pt x="154305" y="217678"/>
                                </a:lnTo>
                                <a:lnTo>
                                  <a:pt x="0" y="217678"/>
                                </a:lnTo>
                                <a:lnTo>
                                  <a:pt x="98552" y="113538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7"/>
                        <wps:cNvSpPr/>
                        <wps:spPr>
                          <a:xfrm>
                            <a:off x="933704" y="78613"/>
                            <a:ext cx="6254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48" h="100965">
                                <a:moveTo>
                                  <a:pt x="27432" y="0"/>
                                </a:moveTo>
                                <a:lnTo>
                                  <a:pt x="62548" y="0"/>
                                </a:lnTo>
                                <a:lnTo>
                                  <a:pt x="62548" y="5828"/>
                                </a:lnTo>
                                <a:lnTo>
                                  <a:pt x="61833" y="5858"/>
                                </a:lnTo>
                                <a:cubicBezTo>
                                  <a:pt x="59658" y="6001"/>
                                  <a:pt x="56579" y="6287"/>
                                  <a:pt x="52959" y="6858"/>
                                </a:cubicBezTo>
                                <a:lnTo>
                                  <a:pt x="41275" y="46990"/>
                                </a:lnTo>
                                <a:cubicBezTo>
                                  <a:pt x="41275" y="46990"/>
                                  <a:pt x="49784" y="49149"/>
                                  <a:pt x="54864" y="49149"/>
                                </a:cubicBezTo>
                                <a:cubicBezTo>
                                  <a:pt x="54864" y="49149"/>
                                  <a:pt x="56896" y="49149"/>
                                  <a:pt x="59753" y="48736"/>
                                </a:cubicBezTo>
                                <a:lnTo>
                                  <a:pt x="62548" y="47916"/>
                                </a:lnTo>
                                <a:lnTo>
                                  <a:pt x="62548" y="53620"/>
                                </a:lnTo>
                                <a:lnTo>
                                  <a:pt x="57785" y="54356"/>
                                </a:lnTo>
                                <a:cubicBezTo>
                                  <a:pt x="57785" y="54356"/>
                                  <a:pt x="50800" y="54356"/>
                                  <a:pt x="40132" y="51689"/>
                                </a:cubicBezTo>
                                <a:lnTo>
                                  <a:pt x="32004" y="79375"/>
                                </a:lnTo>
                                <a:cubicBezTo>
                                  <a:pt x="32004" y="79375"/>
                                  <a:pt x="29210" y="89027"/>
                                  <a:pt x="29210" y="92202"/>
                                </a:cubicBezTo>
                                <a:cubicBezTo>
                                  <a:pt x="29210" y="92202"/>
                                  <a:pt x="29210" y="94615"/>
                                  <a:pt x="31242" y="96139"/>
                                </a:cubicBezTo>
                                <a:cubicBezTo>
                                  <a:pt x="31242" y="96139"/>
                                  <a:pt x="33147" y="97790"/>
                                  <a:pt x="40894" y="98172"/>
                                </a:cubicBezTo>
                                <a:lnTo>
                                  <a:pt x="40132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889" y="98172"/>
                                </a:lnTo>
                                <a:cubicBezTo>
                                  <a:pt x="889" y="98172"/>
                                  <a:pt x="8763" y="98172"/>
                                  <a:pt x="11811" y="95504"/>
                                </a:cubicBezTo>
                                <a:cubicBezTo>
                                  <a:pt x="11811" y="95504"/>
                                  <a:pt x="14859" y="92837"/>
                                  <a:pt x="18542" y="80518"/>
                                </a:cubicBezTo>
                                <a:lnTo>
                                  <a:pt x="35179" y="22987"/>
                                </a:lnTo>
                                <a:cubicBezTo>
                                  <a:pt x="35179" y="22987"/>
                                  <a:pt x="38100" y="12700"/>
                                  <a:pt x="38100" y="9272"/>
                                </a:cubicBezTo>
                                <a:cubicBezTo>
                                  <a:pt x="38100" y="9272"/>
                                  <a:pt x="38100" y="6477"/>
                                  <a:pt x="35941" y="4826"/>
                                </a:cubicBezTo>
                                <a:cubicBezTo>
                                  <a:pt x="35941" y="4826"/>
                                  <a:pt x="33782" y="3175"/>
                                  <a:pt x="26670" y="2794"/>
                                </a:cubicBez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8"/>
                        <wps:cNvSpPr/>
                        <wps:spPr>
                          <a:xfrm>
                            <a:off x="831469" y="78613"/>
                            <a:ext cx="120269" cy="103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269" h="103378">
                                <a:moveTo>
                                  <a:pt x="22606" y="0"/>
                                </a:moveTo>
                                <a:lnTo>
                                  <a:pt x="47879" y="0"/>
                                </a:lnTo>
                                <a:lnTo>
                                  <a:pt x="78994" y="79122"/>
                                </a:lnTo>
                                <a:lnTo>
                                  <a:pt x="95885" y="19939"/>
                                </a:lnTo>
                                <a:cubicBezTo>
                                  <a:pt x="95885" y="19939"/>
                                  <a:pt x="98044" y="12827"/>
                                  <a:pt x="98044" y="8636"/>
                                </a:cubicBezTo>
                                <a:cubicBezTo>
                                  <a:pt x="98044" y="8636"/>
                                  <a:pt x="98044" y="5969"/>
                                  <a:pt x="96012" y="4445"/>
                                </a:cubicBezTo>
                                <a:cubicBezTo>
                                  <a:pt x="96012" y="4445"/>
                                  <a:pt x="94107" y="2922"/>
                                  <a:pt x="88900" y="2922"/>
                                </a:cubicBezTo>
                                <a:cubicBezTo>
                                  <a:pt x="88900" y="2922"/>
                                  <a:pt x="87884" y="2922"/>
                                  <a:pt x="86995" y="2794"/>
                                </a:cubicBezTo>
                                <a:lnTo>
                                  <a:pt x="87884" y="0"/>
                                </a:lnTo>
                                <a:lnTo>
                                  <a:pt x="120269" y="0"/>
                                </a:lnTo>
                                <a:lnTo>
                                  <a:pt x="119507" y="2794"/>
                                </a:lnTo>
                                <a:cubicBezTo>
                                  <a:pt x="119507" y="2794"/>
                                  <a:pt x="114300" y="2794"/>
                                  <a:pt x="111887" y="3937"/>
                                </a:cubicBezTo>
                                <a:cubicBezTo>
                                  <a:pt x="111887" y="3937"/>
                                  <a:pt x="108331" y="5334"/>
                                  <a:pt x="106553" y="7874"/>
                                </a:cubicBezTo>
                                <a:cubicBezTo>
                                  <a:pt x="106553" y="7874"/>
                                  <a:pt x="104267" y="11303"/>
                                  <a:pt x="101854" y="19939"/>
                                </a:cubicBezTo>
                                <a:lnTo>
                                  <a:pt x="77978" y="103378"/>
                                </a:lnTo>
                                <a:lnTo>
                                  <a:pt x="75438" y="103378"/>
                                </a:lnTo>
                                <a:lnTo>
                                  <a:pt x="41910" y="18161"/>
                                </a:lnTo>
                                <a:lnTo>
                                  <a:pt x="23876" y="80899"/>
                                </a:lnTo>
                                <a:cubicBezTo>
                                  <a:pt x="23876" y="80899"/>
                                  <a:pt x="21844" y="88011"/>
                                  <a:pt x="21844" y="92075"/>
                                </a:cubicBezTo>
                                <a:cubicBezTo>
                                  <a:pt x="21844" y="92075"/>
                                  <a:pt x="21844" y="94869"/>
                                  <a:pt x="23749" y="96139"/>
                                </a:cubicBezTo>
                                <a:cubicBezTo>
                                  <a:pt x="23749" y="96139"/>
                                  <a:pt x="25654" y="97536"/>
                                  <a:pt x="32385" y="98172"/>
                                </a:cubicBezTo>
                                <a:lnTo>
                                  <a:pt x="31623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1016" y="98172"/>
                                </a:lnTo>
                                <a:cubicBezTo>
                                  <a:pt x="1016" y="98172"/>
                                  <a:pt x="6985" y="98044"/>
                                  <a:pt x="9017" y="97155"/>
                                </a:cubicBezTo>
                                <a:cubicBezTo>
                                  <a:pt x="9017" y="97155"/>
                                  <a:pt x="11938" y="95759"/>
                                  <a:pt x="13462" y="93599"/>
                                </a:cubicBezTo>
                                <a:cubicBezTo>
                                  <a:pt x="13462" y="93599"/>
                                  <a:pt x="15748" y="90424"/>
                                  <a:pt x="18288" y="80899"/>
                                </a:cubicBezTo>
                                <a:lnTo>
                                  <a:pt x="38354" y="10922"/>
                                </a:lnTo>
                                <a:cubicBezTo>
                                  <a:pt x="38354" y="10922"/>
                                  <a:pt x="35560" y="6350"/>
                                  <a:pt x="32131" y="4572"/>
                                </a:cubicBezTo>
                                <a:cubicBezTo>
                                  <a:pt x="32131" y="4572"/>
                                  <a:pt x="28829" y="2922"/>
                                  <a:pt x="21844" y="2794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9"/>
                        <wps:cNvSpPr/>
                        <wps:spPr>
                          <a:xfrm>
                            <a:off x="996252" y="78613"/>
                            <a:ext cx="35751" cy="5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51" h="53620">
                                <a:moveTo>
                                  <a:pt x="0" y="0"/>
                                </a:moveTo>
                                <a:lnTo>
                                  <a:pt x="4508" y="0"/>
                                </a:lnTo>
                                <a:cubicBezTo>
                                  <a:pt x="4508" y="0"/>
                                  <a:pt x="20257" y="0"/>
                                  <a:pt x="28004" y="6731"/>
                                </a:cubicBezTo>
                                <a:cubicBezTo>
                                  <a:pt x="28004" y="6731"/>
                                  <a:pt x="35751" y="13462"/>
                                  <a:pt x="35751" y="23114"/>
                                </a:cubicBezTo>
                                <a:cubicBezTo>
                                  <a:pt x="35751" y="23114"/>
                                  <a:pt x="35751" y="30861"/>
                                  <a:pt x="30798" y="38100"/>
                                </a:cubicBezTo>
                                <a:cubicBezTo>
                                  <a:pt x="30798" y="38100"/>
                                  <a:pt x="25971" y="45212"/>
                                  <a:pt x="16319" y="49784"/>
                                </a:cubicBezTo>
                                <a:cubicBezTo>
                                  <a:pt x="16319" y="49784"/>
                                  <a:pt x="13875" y="50927"/>
                                  <a:pt x="10017" y="52070"/>
                                </a:cubicBezTo>
                                <a:lnTo>
                                  <a:pt x="0" y="53620"/>
                                </a:lnTo>
                                <a:lnTo>
                                  <a:pt x="0" y="47916"/>
                                </a:lnTo>
                                <a:lnTo>
                                  <a:pt x="7048" y="45847"/>
                                </a:lnTo>
                                <a:cubicBezTo>
                                  <a:pt x="7048" y="45847"/>
                                  <a:pt x="13652" y="42672"/>
                                  <a:pt x="17463" y="35814"/>
                                </a:cubicBezTo>
                                <a:cubicBezTo>
                                  <a:pt x="17463" y="35814"/>
                                  <a:pt x="21273" y="29083"/>
                                  <a:pt x="21273" y="21972"/>
                                </a:cubicBezTo>
                                <a:cubicBezTo>
                                  <a:pt x="21273" y="21972"/>
                                  <a:pt x="21273" y="14478"/>
                                  <a:pt x="16701" y="10033"/>
                                </a:cubicBezTo>
                                <a:cubicBezTo>
                                  <a:pt x="16701" y="10033"/>
                                  <a:pt x="12129" y="5715"/>
                                  <a:pt x="2730" y="5715"/>
                                </a:cubicBezTo>
                                <a:lnTo>
                                  <a:pt x="0" y="58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" name="Shape 20"/>
                        <wps:cNvSpPr/>
                        <wps:spPr>
                          <a:xfrm>
                            <a:off x="550926" y="1778"/>
                            <a:ext cx="49022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304800">
                                <a:moveTo>
                                  <a:pt x="48006" y="0"/>
                                </a:moveTo>
                                <a:lnTo>
                                  <a:pt x="49022" y="5715"/>
                                </a:lnTo>
                                <a:cubicBezTo>
                                  <a:pt x="49022" y="5715"/>
                                  <a:pt x="19812" y="35560"/>
                                  <a:pt x="15113" y="55626"/>
                                </a:cubicBezTo>
                                <a:cubicBezTo>
                                  <a:pt x="15113" y="55626"/>
                                  <a:pt x="9271" y="80518"/>
                                  <a:pt x="9271" y="111887"/>
                                </a:cubicBezTo>
                                <a:lnTo>
                                  <a:pt x="9271" y="192913"/>
                                </a:lnTo>
                                <a:cubicBezTo>
                                  <a:pt x="9271" y="192913"/>
                                  <a:pt x="9271" y="229108"/>
                                  <a:pt x="15113" y="249174"/>
                                </a:cubicBezTo>
                                <a:cubicBezTo>
                                  <a:pt x="15113" y="249174"/>
                                  <a:pt x="19812" y="267716"/>
                                  <a:pt x="49022" y="301371"/>
                                </a:cubicBezTo>
                                <a:lnTo>
                                  <a:pt x="46482" y="304800"/>
                                </a:lnTo>
                                <a:cubicBezTo>
                                  <a:pt x="46482" y="304800"/>
                                  <a:pt x="0" y="275844"/>
                                  <a:pt x="0" y="192913"/>
                                </a:cubicBezTo>
                                <a:lnTo>
                                  <a:pt x="0" y="111887"/>
                                </a:lnTo>
                                <a:cubicBezTo>
                                  <a:pt x="0" y="111887"/>
                                  <a:pt x="0" y="28956"/>
                                  <a:pt x="4800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3" name="Shape 21"/>
                        <wps:cNvSpPr/>
                        <wps:spPr>
                          <a:xfrm>
                            <a:off x="1051560" y="1778"/>
                            <a:ext cx="49022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22" h="304800">
                                <a:moveTo>
                                  <a:pt x="2540" y="0"/>
                                </a:moveTo>
                                <a:cubicBezTo>
                                  <a:pt x="2540" y="0"/>
                                  <a:pt x="49022" y="28956"/>
                                  <a:pt x="49022" y="111887"/>
                                </a:cubicBezTo>
                                <a:lnTo>
                                  <a:pt x="49022" y="192913"/>
                                </a:lnTo>
                                <a:cubicBezTo>
                                  <a:pt x="49022" y="192913"/>
                                  <a:pt x="49022" y="275844"/>
                                  <a:pt x="1016" y="304800"/>
                                </a:cubicBezTo>
                                <a:lnTo>
                                  <a:pt x="0" y="299085"/>
                                </a:lnTo>
                                <a:cubicBezTo>
                                  <a:pt x="0" y="299085"/>
                                  <a:pt x="29210" y="269240"/>
                                  <a:pt x="33909" y="249174"/>
                                </a:cubicBezTo>
                                <a:cubicBezTo>
                                  <a:pt x="33909" y="249174"/>
                                  <a:pt x="39751" y="224282"/>
                                  <a:pt x="39751" y="192913"/>
                                </a:cubicBezTo>
                                <a:lnTo>
                                  <a:pt x="39751" y="111887"/>
                                </a:lnTo>
                                <a:cubicBezTo>
                                  <a:pt x="39751" y="111887"/>
                                  <a:pt x="39751" y="75692"/>
                                  <a:pt x="33909" y="55626"/>
                                </a:cubicBezTo>
                                <a:cubicBezTo>
                                  <a:pt x="33909" y="55626"/>
                                  <a:pt x="29210" y="37084"/>
                                  <a:pt x="0" y="3429"/>
                                </a:cubicBez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4" name="Shape 22"/>
                        <wps:cNvSpPr/>
                        <wps:spPr>
                          <a:xfrm>
                            <a:off x="668020" y="368300"/>
                            <a:ext cx="165608" cy="2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08" h="217678">
                                <a:moveTo>
                                  <a:pt x="1905" y="0"/>
                                </a:moveTo>
                                <a:lnTo>
                                  <a:pt x="150241" y="0"/>
                                </a:lnTo>
                                <a:lnTo>
                                  <a:pt x="154686" y="39624"/>
                                </a:lnTo>
                                <a:lnTo>
                                  <a:pt x="149606" y="39624"/>
                                </a:lnTo>
                                <a:cubicBezTo>
                                  <a:pt x="149606" y="39624"/>
                                  <a:pt x="143383" y="21972"/>
                                  <a:pt x="136652" y="15622"/>
                                </a:cubicBezTo>
                                <a:cubicBezTo>
                                  <a:pt x="136652" y="15622"/>
                                  <a:pt x="128143" y="7747"/>
                                  <a:pt x="111506" y="7747"/>
                                </a:cubicBezTo>
                                <a:lnTo>
                                  <a:pt x="31369" y="7747"/>
                                </a:lnTo>
                                <a:lnTo>
                                  <a:pt x="115697" y="106299"/>
                                </a:lnTo>
                                <a:lnTo>
                                  <a:pt x="26416" y="199644"/>
                                </a:lnTo>
                                <a:lnTo>
                                  <a:pt x="134112" y="199644"/>
                                </a:lnTo>
                                <a:cubicBezTo>
                                  <a:pt x="134112" y="199644"/>
                                  <a:pt x="143383" y="199644"/>
                                  <a:pt x="150368" y="190500"/>
                                </a:cubicBezTo>
                                <a:cubicBezTo>
                                  <a:pt x="150368" y="190500"/>
                                  <a:pt x="156337" y="183135"/>
                                  <a:pt x="158750" y="172593"/>
                                </a:cubicBezTo>
                                <a:lnTo>
                                  <a:pt x="165608" y="172593"/>
                                </a:lnTo>
                                <a:lnTo>
                                  <a:pt x="154305" y="217678"/>
                                </a:lnTo>
                                <a:lnTo>
                                  <a:pt x="0" y="217678"/>
                                </a:lnTo>
                                <a:lnTo>
                                  <a:pt x="98552" y="113538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" name="Shape 23"/>
                        <wps:cNvSpPr/>
                        <wps:spPr>
                          <a:xfrm>
                            <a:off x="869569" y="446913"/>
                            <a:ext cx="120269" cy="103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269" h="103378">
                                <a:moveTo>
                                  <a:pt x="22606" y="0"/>
                                </a:moveTo>
                                <a:lnTo>
                                  <a:pt x="47879" y="0"/>
                                </a:lnTo>
                                <a:lnTo>
                                  <a:pt x="78994" y="79122"/>
                                </a:lnTo>
                                <a:lnTo>
                                  <a:pt x="95885" y="19939"/>
                                </a:lnTo>
                                <a:cubicBezTo>
                                  <a:pt x="95885" y="19939"/>
                                  <a:pt x="98044" y="12827"/>
                                  <a:pt x="98044" y="8636"/>
                                </a:cubicBezTo>
                                <a:cubicBezTo>
                                  <a:pt x="98044" y="8636"/>
                                  <a:pt x="98044" y="5969"/>
                                  <a:pt x="96012" y="4445"/>
                                </a:cubicBezTo>
                                <a:cubicBezTo>
                                  <a:pt x="96012" y="4445"/>
                                  <a:pt x="94107" y="2922"/>
                                  <a:pt x="88900" y="2922"/>
                                </a:cubicBezTo>
                                <a:cubicBezTo>
                                  <a:pt x="88900" y="2922"/>
                                  <a:pt x="87884" y="2922"/>
                                  <a:pt x="86995" y="2794"/>
                                </a:cubicBezTo>
                                <a:lnTo>
                                  <a:pt x="87884" y="0"/>
                                </a:lnTo>
                                <a:lnTo>
                                  <a:pt x="120269" y="0"/>
                                </a:lnTo>
                                <a:lnTo>
                                  <a:pt x="119507" y="2794"/>
                                </a:lnTo>
                                <a:cubicBezTo>
                                  <a:pt x="119507" y="2794"/>
                                  <a:pt x="114300" y="2794"/>
                                  <a:pt x="111887" y="3937"/>
                                </a:cubicBezTo>
                                <a:cubicBezTo>
                                  <a:pt x="111887" y="3937"/>
                                  <a:pt x="108331" y="5334"/>
                                  <a:pt x="106553" y="7874"/>
                                </a:cubicBezTo>
                                <a:cubicBezTo>
                                  <a:pt x="106553" y="7874"/>
                                  <a:pt x="104267" y="11303"/>
                                  <a:pt x="101854" y="19939"/>
                                </a:cubicBezTo>
                                <a:lnTo>
                                  <a:pt x="77978" y="103378"/>
                                </a:lnTo>
                                <a:lnTo>
                                  <a:pt x="75438" y="103378"/>
                                </a:lnTo>
                                <a:lnTo>
                                  <a:pt x="41910" y="18161"/>
                                </a:lnTo>
                                <a:lnTo>
                                  <a:pt x="23876" y="80899"/>
                                </a:lnTo>
                                <a:cubicBezTo>
                                  <a:pt x="23876" y="80899"/>
                                  <a:pt x="21844" y="88011"/>
                                  <a:pt x="21844" y="92075"/>
                                </a:cubicBezTo>
                                <a:cubicBezTo>
                                  <a:pt x="21844" y="92075"/>
                                  <a:pt x="21844" y="94869"/>
                                  <a:pt x="23749" y="96139"/>
                                </a:cubicBezTo>
                                <a:cubicBezTo>
                                  <a:pt x="23749" y="96139"/>
                                  <a:pt x="25654" y="97536"/>
                                  <a:pt x="32385" y="98172"/>
                                </a:cubicBezTo>
                                <a:lnTo>
                                  <a:pt x="31623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1016" y="98172"/>
                                </a:lnTo>
                                <a:cubicBezTo>
                                  <a:pt x="1016" y="98172"/>
                                  <a:pt x="6985" y="98044"/>
                                  <a:pt x="9017" y="97155"/>
                                </a:cubicBezTo>
                                <a:cubicBezTo>
                                  <a:pt x="9017" y="97155"/>
                                  <a:pt x="11938" y="95759"/>
                                  <a:pt x="13462" y="93599"/>
                                </a:cubicBezTo>
                                <a:cubicBezTo>
                                  <a:pt x="13462" y="93599"/>
                                  <a:pt x="15748" y="90424"/>
                                  <a:pt x="18288" y="80899"/>
                                </a:cubicBezTo>
                                <a:lnTo>
                                  <a:pt x="38354" y="10922"/>
                                </a:lnTo>
                                <a:cubicBezTo>
                                  <a:pt x="38354" y="10922"/>
                                  <a:pt x="35560" y="6350"/>
                                  <a:pt x="32131" y="4572"/>
                                </a:cubicBezTo>
                                <a:cubicBezTo>
                                  <a:pt x="32131" y="4572"/>
                                  <a:pt x="28829" y="2922"/>
                                  <a:pt x="21844" y="2794"/>
                                </a:cubicBezTo>
                                <a:lnTo>
                                  <a:pt x="226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" name="Shape 24"/>
                        <wps:cNvSpPr/>
                        <wps:spPr>
                          <a:xfrm>
                            <a:off x="492760" y="319278"/>
                            <a:ext cx="66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6604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496"/>
                        <wps:cNvSpPr/>
                        <wps:spPr>
                          <a:xfrm>
                            <a:off x="12194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8" name="Shape 497"/>
                        <wps:cNvSpPr/>
                        <wps:spPr>
                          <a:xfrm>
                            <a:off x="12194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27"/>
                        <wps:cNvSpPr/>
                        <wps:spPr>
                          <a:xfrm>
                            <a:off x="1466088" y="265728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28"/>
                        <wps:cNvSpPr/>
                        <wps:spPr>
                          <a:xfrm>
                            <a:off x="1463929" y="178181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0"/>
                                </a:ln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29"/>
                        <wps:cNvSpPr/>
                        <wps:spPr>
                          <a:xfrm>
                            <a:off x="1385189" y="178181"/>
                            <a:ext cx="6642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2997">
                                <a:moveTo>
                                  <a:pt x="31496" y="0"/>
                                </a:moveTo>
                                <a:cubicBezTo>
                                  <a:pt x="31496" y="0"/>
                                  <a:pt x="43815" y="0"/>
                                  <a:pt x="52070" y="7874"/>
                                </a:cubicBezTo>
                                <a:cubicBezTo>
                                  <a:pt x="52070" y="7874"/>
                                  <a:pt x="60325" y="15621"/>
                                  <a:pt x="60325" y="26415"/>
                                </a:cubicBezTo>
                                <a:cubicBezTo>
                                  <a:pt x="60325" y="26415"/>
                                  <a:pt x="60325" y="34163"/>
                                  <a:pt x="56642" y="41910"/>
                                </a:cubicBezTo>
                                <a:cubicBezTo>
                                  <a:pt x="56642" y="41910"/>
                                  <a:pt x="51181" y="53721"/>
                                  <a:pt x="38862" y="67310"/>
                                </a:cubicBezTo>
                                <a:cubicBezTo>
                                  <a:pt x="38862" y="67310"/>
                                  <a:pt x="20447" y="87503"/>
                                  <a:pt x="15621" y="91694"/>
                                </a:cubicBezTo>
                                <a:lnTo>
                                  <a:pt x="42037" y="91694"/>
                                </a:lnTo>
                                <a:cubicBezTo>
                                  <a:pt x="42037" y="91694"/>
                                  <a:pt x="50165" y="91694"/>
                                  <a:pt x="53340" y="91059"/>
                                </a:cubicBezTo>
                                <a:cubicBezTo>
                                  <a:pt x="53340" y="91059"/>
                                  <a:pt x="56515" y="90551"/>
                                  <a:pt x="59182" y="88646"/>
                                </a:cubicBezTo>
                                <a:cubicBezTo>
                                  <a:pt x="59182" y="88646"/>
                                  <a:pt x="61849" y="86868"/>
                                  <a:pt x="63627" y="83565"/>
                                </a:cubicBezTo>
                                <a:lnTo>
                                  <a:pt x="66421" y="83565"/>
                                </a:lnTo>
                                <a:lnTo>
                                  <a:pt x="59436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100203"/>
                                </a:lnTo>
                                <a:cubicBezTo>
                                  <a:pt x="0" y="100203"/>
                                  <a:pt x="26162" y="76200"/>
                                  <a:pt x="36830" y="61087"/>
                                </a:cubicBezTo>
                                <a:cubicBezTo>
                                  <a:pt x="36830" y="61087"/>
                                  <a:pt x="47625" y="45847"/>
                                  <a:pt x="47625" y="33401"/>
                                </a:cubicBezTo>
                                <a:cubicBezTo>
                                  <a:pt x="47625" y="33401"/>
                                  <a:pt x="47625" y="23876"/>
                                  <a:pt x="41656" y="17526"/>
                                </a:cubicBezTo>
                                <a:cubicBezTo>
                                  <a:pt x="41656" y="17526"/>
                                  <a:pt x="35814" y="11303"/>
                                  <a:pt x="27559" y="11303"/>
                                </a:cubicBezTo>
                                <a:cubicBezTo>
                                  <a:pt x="27559" y="11303"/>
                                  <a:pt x="20193" y="11303"/>
                                  <a:pt x="14224" y="15621"/>
                                </a:cubicBezTo>
                                <a:cubicBezTo>
                                  <a:pt x="14224" y="15621"/>
                                  <a:pt x="8255" y="20065"/>
                                  <a:pt x="5461" y="28575"/>
                                </a:cubicBezTo>
                                <a:lnTo>
                                  <a:pt x="2667" y="28575"/>
                                </a:lnTo>
                                <a:cubicBezTo>
                                  <a:pt x="2667" y="28575"/>
                                  <a:pt x="4699" y="14732"/>
                                  <a:pt x="12319" y="7365"/>
                                </a:cubicBezTo>
                                <a:cubicBezTo>
                                  <a:pt x="12319" y="7365"/>
                                  <a:pt x="19939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30"/>
                        <wps:cNvSpPr/>
                        <wps:spPr>
                          <a:xfrm>
                            <a:off x="1540764" y="185998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31"/>
                        <wps:cNvSpPr/>
                        <wps:spPr>
                          <a:xfrm>
                            <a:off x="1495425" y="178181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lnTo>
                                  <a:pt x="7382" y="1286"/>
                                </a:lnTo>
                                <a:cubicBezTo>
                                  <a:pt x="11620" y="2572"/>
                                  <a:pt x="16954" y="5143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32"/>
                        <wps:cNvSpPr/>
                        <wps:spPr>
                          <a:xfrm>
                            <a:off x="1573086" y="2174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33"/>
                        <wps:cNvSpPr/>
                        <wps:spPr>
                          <a:xfrm>
                            <a:off x="1615948" y="1782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34"/>
                        <wps:cNvSpPr/>
                        <wps:spPr>
                          <a:xfrm>
                            <a:off x="1573086" y="1781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35"/>
                        <wps:cNvSpPr/>
                        <wps:spPr>
                          <a:xfrm>
                            <a:off x="1692148" y="1782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" name="Shape 36"/>
                        <wps:cNvSpPr/>
                        <wps:spPr>
                          <a:xfrm>
                            <a:off x="1648460" y="1781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" name="Shape 37"/>
                        <wps:cNvSpPr/>
                        <wps:spPr>
                          <a:xfrm>
                            <a:off x="1768348" y="1782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" name="Shape 38"/>
                        <wps:cNvSpPr/>
                        <wps:spPr>
                          <a:xfrm>
                            <a:off x="1724660" y="1781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" name="Shape 39"/>
                        <wps:cNvSpPr/>
                        <wps:spPr>
                          <a:xfrm>
                            <a:off x="1800860" y="1781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" name="Shape 40"/>
                        <wps:cNvSpPr/>
                        <wps:spPr>
                          <a:xfrm>
                            <a:off x="1615948" y="368777"/>
                            <a:ext cx="32512" cy="104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2" h="104679">
                                <a:moveTo>
                                  <a:pt x="32512" y="0"/>
                                </a:moveTo>
                                <a:lnTo>
                                  <a:pt x="32512" y="4906"/>
                                </a:lnTo>
                                <a:lnTo>
                                  <a:pt x="29782" y="5429"/>
                                </a:lnTo>
                                <a:cubicBezTo>
                                  <a:pt x="28035" y="6000"/>
                                  <a:pt x="25781" y="7143"/>
                                  <a:pt x="23749" y="9429"/>
                                </a:cubicBezTo>
                                <a:cubicBezTo>
                                  <a:pt x="23749" y="9429"/>
                                  <a:pt x="18415" y="15525"/>
                                  <a:pt x="16383" y="28733"/>
                                </a:cubicBezTo>
                                <a:cubicBezTo>
                                  <a:pt x="16383" y="28733"/>
                                  <a:pt x="14478" y="41941"/>
                                  <a:pt x="14478" y="54895"/>
                                </a:cubicBezTo>
                                <a:cubicBezTo>
                                  <a:pt x="14478" y="54895"/>
                                  <a:pt x="14478" y="75723"/>
                                  <a:pt x="19558" y="88804"/>
                                </a:cubicBezTo>
                                <a:cubicBezTo>
                                  <a:pt x="19558" y="88804"/>
                                  <a:pt x="24003" y="99980"/>
                                  <a:pt x="32258" y="99980"/>
                                </a:cubicBezTo>
                                <a:lnTo>
                                  <a:pt x="32512" y="99935"/>
                                </a:lnTo>
                                <a:lnTo>
                                  <a:pt x="32512" y="104576"/>
                                </a:lnTo>
                                <a:lnTo>
                                  <a:pt x="32131" y="104679"/>
                                </a:lnTo>
                                <a:cubicBezTo>
                                  <a:pt x="32131" y="104679"/>
                                  <a:pt x="17653" y="104679"/>
                                  <a:pt x="8128" y="87661"/>
                                </a:cubicBezTo>
                                <a:cubicBezTo>
                                  <a:pt x="8128" y="87661"/>
                                  <a:pt x="0" y="73310"/>
                                  <a:pt x="0" y="53117"/>
                                </a:cubicBezTo>
                                <a:cubicBezTo>
                                  <a:pt x="0" y="53117"/>
                                  <a:pt x="0" y="35845"/>
                                  <a:pt x="5080" y="23272"/>
                                </a:cubicBezTo>
                                <a:cubicBezTo>
                                  <a:pt x="5080" y="23272"/>
                                  <a:pt x="10287" y="10826"/>
                                  <a:pt x="19050" y="4730"/>
                                </a:cubicBezTo>
                                <a:cubicBezTo>
                                  <a:pt x="19050" y="4730"/>
                                  <a:pt x="20733" y="3524"/>
                                  <a:pt x="23304" y="2317"/>
                                </a:cubicBez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" name="Shape 41"/>
                        <wps:cNvSpPr/>
                        <wps:spPr>
                          <a:xfrm>
                            <a:off x="1540256" y="368681"/>
                            <a:ext cx="5740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04" h="104775">
                                <a:moveTo>
                                  <a:pt x="29083" y="0"/>
                                </a:moveTo>
                                <a:cubicBezTo>
                                  <a:pt x="29083" y="0"/>
                                  <a:pt x="41148" y="0"/>
                                  <a:pt x="47498" y="8001"/>
                                </a:cubicBezTo>
                                <a:cubicBezTo>
                                  <a:pt x="47498" y="8001"/>
                                  <a:pt x="52451" y="13715"/>
                                  <a:pt x="52451" y="20447"/>
                                </a:cubicBezTo>
                                <a:cubicBezTo>
                                  <a:pt x="52451" y="20447"/>
                                  <a:pt x="52451" y="31496"/>
                                  <a:pt x="38608" y="43307"/>
                                </a:cubicBezTo>
                                <a:cubicBezTo>
                                  <a:pt x="38608" y="43307"/>
                                  <a:pt x="47879" y="46863"/>
                                  <a:pt x="52705" y="53594"/>
                                </a:cubicBezTo>
                                <a:cubicBezTo>
                                  <a:pt x="52705" y="53594"/>
                                  <a:pt x="57404" y="60325"/>
                                  <a:pt x="57404" y="69596"/>
                                </a:cubicBezTo>
                                <a:cubicBezTo>
                                  <a:pt x="57404" y="69596"/>
                                  <a:pt x="57404" y="82803"/>
                                  <a:pt x="49022" y="92328"/>
                                </a:cubicBezTo>
                                <a:cubicBezTo>
                                  <a:pt x="49022" y="92328"/>
                                  <a:pt x="38354" y="104775"/>
                                  <a:pt x="17780" y="104775"/>
                                </a:cubicBezTo>
                                <a:cubicBezTo>
                                  <a:pt x="17780" y="104775"/>
                                  <a:pt x="7366" y="104775"/>
                                  <a:pt x="3683" y="102235"/>
                                </a:cubicBezTo>
                                <a:cubicBezTo>
                                  <a:pt x="3683" y="102235"/>
                                  <a:pt x="0" y="99568"/>
                                  <a:pt x="0" y="96901"/>
                                </a:cubicBezTo>
                                <a:cubicBezTo>
                                  <a:pt x="0" y="96901"/>
                                  <a:pt x="0" y="94615"/>
                                  <a:pt x="1905" y="92964"/>
                                </a:cubicBezTo>
                                <a:cubicBezTo>
                                  <a:pt x="1905" y="92964"/>
                                  <a:pt x="3683" y="91313"/>
                                  <a:pt x="5969" y="91313"/>
                                </a:cubicBezTo>
                                <a:cubicBezTo>
                                  <a:pt x="5969" y="91313"/>
                                  <a:pt x="8001" y="91313"/>
                                  <a:pt x="9779" y="91821"/>
                                </a:cubicBezTo>
                                <a:cubicBezTo>
                                  <a:pt x="9779" y="91821"/>
                                  <a:pt x="11176" y="92328"/>
                                  <a:pt x="15621" y="94615"/>
                                </a:cubicBezTo>
                                <a:cubicBezTo>
                                  <a:pt x="15621" y="94615"/>
                                  <a:pt x="20066" y="97028"/>
                                  <a:pt x="21717" y="97409"/>
                                </a:cubicBezTo>
                                <a:cubicBezTo>
                                  <a:pt x="21717" y="97409"/>
                                  <a:pt x="24511" y="98171"/>
                                  <a:pt x="27686" y="98171"/>
                                </a:cubicBezTo>
                                <a:cubicBezTo>
                                  <a:pt x="27686" y="98171"/>
                                  <a:pt x="35179" y="98171"/>
                                  <a:pt x="40894" y="92328"/>
                                </a:cubicBezTo>
                                <a:cubicBezTo>
                                  <a:pt x="40894" y="92328"/>
                                  <a:pt x="46482" y="86487"/>
                                  <a:pt x="46482" y="78613"/>
                                </a:cubicBezTo>
                                <a:cubicBezTo>
                                  <a:pt x="46482" y="78613"/>
                                  <a:pt x="46482" y="72644"/>
                                  <a:pt x="43942" y="67056"/>
                                </a:cubicBezTo>
                                <a:cubicBezTo>
                                  <a:pt x="43942" y="67056"/>
                                  <a:pt x="41910" y="62865"/>
                                  <a:pt x="39497" y="60706"/>
                                </a:cubicBezTo>
                                <a:cubicBezTo>
                                  <a:pt x="39497" y="60706"/>
                                  <a:pt x="36322" y="57785"/>
                                  <a:pt x="30861" y="55372"/>
                                </a:cubicBezTo>
                                <a:cubicBezTo>
                                  <a:pt x="30861" y="55372"/>
                                  <a:pt x="25273" y="52959"/>
                                  <a:pt x="19558" y="52959"/>
                                </a:cubicBezTo>
                                <a:lnTo>
                                  <a:pt x="17145" y="52959"/>
                                </a:lnTo>
                                <a:lnTo>
                                  <a:pt x="17145" y="50546"/>
                                </a:lnTo>
                                <a:cubicBezTo>
                                  <a:pt x="17145" y="50546"/>
                                  <a:pt x="22860" y="50038"/>
                                  <a:pt x="28829" y="46482"/>
                                </a:cubicBezTo>
                                <a:cubicBezTo>
                                  <a:pt x="28829" y="46482"/>
                                  <a:pt x="34798" y="42926"/>
                                  <a:pt x="37465" y="37973"/>
                                </a:cubicBezTo>
                                <a:cubicBezTo>
                                  <a:pt x="37465" y="37973"/>
                                  <a:pt x="40132" y="33147"/>
                                  <a:pt x="40132" y="27178"/>
                                </a:cubicBezTo>
                                <a:cubicBezTo>
                                  <a:pt x="40132" y="27178"/>
                                  <a:pt x="40132" y="19685"/>
                                  <a:pt x="35433" y="14859"/>
                                </a:cubicBezTo>
                                <a:cubicBezTo>
                                  <a:pt x="35433" y="14859"/>
                                  <a:pt x="30607" y="10160"/>
                                  <a:pt x="23495" y="10160"/>
                                </a:cubicBezTo>
                                <a:cubicBezTo>
                                  <a:pt x="23495" y="10160"/>
                                  <a:pt x="11811" y="10160"/>
                                  <a:pt x="4064" y="22478"/>
                                </a:cubicBezTo>
                                <a:lnTo>
                                  <a:pt x="1651" y="21209"/>
                                </a:lnTo>
                                <a:cubicBezTo>
                                  <a:pt x="1651" y="21209"/>
                                  <a:pt x="5969" y="11176"/>
                                  <a:pt x="12573" y="5588"/>
                                </a:cubicBezTo>
                                <a:cubicBezTo>
                                  <a:pt x="12573" y="5588"/>
                                  <a:pt x="19050" y="0"/>
                                  <a:pt x="29083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Shape 42"/>
                        <wps:cNvSpPr/>
                        <wps:spPr>
                          <a:xfrm>
                            <a:off x="1648460" y="368681"/>
                            <a:ext cx="32766" cy="1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104672">
                                <a:moveTo>
                                  <a:pt x="381" y="0"/>
                                </a:moveTo>
                                <a:cubicBezTo>
                                  <a:pt x="381" y="0"/>
                                  <a:pt x="11938" y="0"/>
                                  <a:pt x="21209" y="11938"/>
                                </a:cubicBezTo>
                                <a:cubicBezTo>
                                  <a:pt x="21209" y="11938"/>
                                  <a:pt x="32766" y="26415"/>
                                  <a:pt x="32766" y="51562"/>
                                </a:cubicBezTo>
                                <a:cubicBezTo>
                                  <a:pt x="32766" y="51562"/>
                                  <a:pt x="32766" y="69088"/>
                                  <a:pt x="27686" y="81407"/>
                                </a:cubicBezTo>
                                <a:cubicBezTo>
                                  <a:pt x="27686" y="81407"/>
                                  <a:pt x="22606" y="93726"/>
                                  <a:pt x="14732" y="99187"/>
                                </a:cubicBezTo>
                                <a:cubicBezTo>
                                  <a:pt x="14732" y="99187"/>
                                  <a:pt x="12795" y="100584"/>
                                  <a:pt x="9938" y="101981"/>
                                </a:cubicBezTo>
                                <a:lnTo>
                                  <a:pt x="0" y="104672"/>
                                </a:lnTo>
                                <a:lnTo>
                                  <a:pt x="0" y="100031"/>
                                </a:lnTo>
                                <a:lnTo>
                                  <a:pt x="2318" y="99616"/>
                                </a:lnTo>
                                <a:cubicBezTo>
                                  <a:pt x="3873" y="99155"/>
                                  <a:pt x="5969" y="98234"/>
                                  <a:pt x="8128" y="96393"/>
                                </a:cubicBezTo>
                                <a:cubicBezTo>
                                  <a:pt x="8128" y="96393"/>
                                  <a:pt x="12446" y="92837"/>
                                  <a:pt x="14732" y="84328"/>
                                </a:cubicBezTo>
                                <a:cubicBezTo>
                                  <a:pt x="14732" y="84328"/>
                                  <a:pt x="18034" y="71628"/>
                                  <a:pt x="18034" y="48260"/>
                                </a:cubicBezTo>
                                <a:cubicBezTo>
                                  <a:pt x="18034" y="48260"/>
                                  <a:pt x="18034" y="30988"/>
                                  <a:pt x="14478" y="19431"/>
                                </a:cubicBezTo>
                                <a:cubicBezTo>
                                  <a:pt x="14478" y="19431"/>
                                  <a:pt x="11938" y="10922"/>
                                  <a:pt x="7493" y="7365"/>
                                </a:cubicBezTo>
                                <a:cubicBezTo>
                                  <a:pt x="7493" y="7365"/>
                                  <a:pt x="4572" y="4953"/>
                                  <a:pt x="254" y="4953"/>
                                </a:cubicBezTo>
                                <a:lnTo>
                                  <a:pt x="0" y="5002"/>
                                </a:lnTo>
                                <a:lnTo>
                                  <a:pt x="0" y="96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" name="Shape 43"/>
                        <wps:cNvSpPr/>
                        <wps:spPr>
                          <a:xfrm>
                            <a:off x="1356360" y="319278"/>
                            <a:ext cx="50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80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" name="Shape 498"/>
                        <wps:cNvSpPr/>
                        <wps:spPr>
                          <a:xfrm>
                            <a:off x="1930654" y="32854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" name="Shape 499"/>
                        <wps:cNvSpPr/>
                        <wps:spPr>
                          <a:xfrm>
                            <a:off x="1930654" y="304419"/>
                            <a:ext cx="803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" h="9144">
                                <a:moveTo>
                                  <a:pt x="0" y="0"/>
                                </a:moveTo>
                                <a:lnTo>
                                  <a:pt x="80391" y="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Shape 46"/>
                        <wps:cNvSpPr/>
                        <wps:spPr>
                          <a:xfrm>
                            <a:off x="2050288" y="354628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39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Shape 47"/>
                        <wps:cNvSpPr/>
                        <wps:spPr>
                          <a:xfrm>
                            <a:off x="2048129" y="267081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0"/>
                                </a:ln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7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48"/>
                        <wps:cNvSpPr/>
                        <wps:spPr>
                          <a:xfrm>
                            <a:off x="2079625" y="267081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lnTo>
                                  <a:pt x="7382" y="1286"/>
                                </a:lnTo>
                                <a:cubicBezTo>
                                  <a:pt x="11620" y="2572"/>
                                  <a:pt x="16954" y="5143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7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49"/>
                        <wps:cNvSpPr/>
                        <wps:spPr>
                          <a:xfrm>
                            <a:off x="2126488" y="355219"/>
                            <a:ext cx="22225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" h="40259">
                                <a:moveTo>
                                  <a:pt x="9779" y="0"/>
                                </a:moveTo>
                                <a:cubicBezTo>
                                  <a:pt x="9779" y="0"/>
                                  <a:pt x="14478" y="0"/>
                                  <a:pt x="18415" y="4190"/>
                                </a:cubicBezTo>
                                <a:cubicBezTo>
                                  <a:pt x="18415" y="4190"/>
                                  <a:pt x="22225" y="8509"/>
                                  <a:pt x="22225" y="15621"/>
                                </a:cubicBezTo>
                                <a:cubicBezTo>
                                  <a:pt x="22225" y="15621"/>
                                  <a:pt x="22225" y="23240"/>
                                  <a:pt x="16891" y="29845"/>
                                </a:cubicBezTo>
                                <a:cubicBezTo>
                                  <a:pt x="16891" y="29845"/>
                                  <a:pt x="11557" y="36449"/>
                                  <a:pt x="0" y="40259"/>
                                </a:cubicBezTo>
                                <a:lnTo>
                                  <a:pt x="0" y="36830"/>
                                </a:lnTo>
                                <a:cubicBezTo>
                                  <a:pt x="0" y="36830"/>
                                  <a:pt x="7747" y="34544"/>
                                  <a:pt x="11938" y="29083"/>
                                </a:cubicBezTo>
                                <a:cubicBezTo>
                                  <a:pt x="11938" y="29083"/>
                                  <a:pt x="16129" y="23749"/>
                                  <a:pt x="16129" y="17780"/>
                                </a:cubicBezTo>
                                <a:cubicBezTo>
                                  <a:pt x="16129" y="17780"/>
                                  <a:pt x="16129" y="16383"/>
                                  <a:pt x="15494" y="15494"/>
                                </a:cubicBezTo>
                                <a:cubicBezTo>
                                  <a:pt x="15494" y="15494"/>
                                  <a:pt x="14859" y="14859"/>
                                  <a:pt x="14478" y="14859"/>
                                </a:cubicBezTo>
                                <a:cubicBezTo>
                                  <a:pt x="14478" y="14859"/>
                                  <a:pt x="13716" y="14859"/>
                                  <a:pt x="10922" y="16256"/>
                                </a:cubicBezTo>
                                <a:cubicBezTo>
                                  <a:pt x="10922" y="16256"/>
                                  <a:pt x="9525" y="17018"/>
                                  <a:pt x="8001" y="17018"/>
                                </a:cubicBezTo>
                                <a:cubicBezTo>
                                  <a:pt x="8001" y="17018"/>
                                  <a:pt x="4318" y="17018"/>
                                  <a:pt x="2159" y="14859"/>
                                </a:cubicBezTo>
                                <a:cubicBezTo>
                                  <a:pt x="2159" y="14859"/>
                                  <a:pt x="0" y="12700"/>
                                  <a:pt x="0" y="8890"/>
                                </a:cubicBezTo>
                                <a:cubicBezTo>
                                  <a:pt x="0" y="8890"/>
                                  <a:pt x="0" y="5080"/>
                                  <a:pt x="2794" y="2540"/>
                                </a:cubicBezTo>
                                <a:cubicBezTo>
                                  <a:pt x="2794" y="2540"/>
                                  <a:pt x="5588" y="0"/>
                                  <a:pt x="977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50"/>
                        <wps:cNvSpPr/>
                        <wps:spPr>
                          <a:xfrm>
                            <a:off x="2203831" y="267081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7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51"/>
                        <wps:cNvSpPr/>
                        <wps:spPr>
                          <a:xfrm>
                            <a:off x="2277364" y="274898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52"/>
                        <wps:cNvSpPr/>
                        <wps:spPr>
                          <a:xfrm>
                            <a:off x="2233359" y="267163"/>
                            <a:ext cx="28639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9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7" y="6522"/>
                                </a:cubicBezTo>
                                <a:cubicBezTo>
                                  <a:pt x="18987" y="6522"/>
                                  <a:pt x="26480" y="13253"/>
                                  <a:pt x="26480" y="21509"/>
                                </a:cubicBezTo>
                                <a:cubicBezTo>
                                  <a:pt x="26480" y="21509"/>
                                  <a:pt x="26480" y="27350"/>
                                  <a:pt x="22416" y="33193"/>
                                </a:cubicBezTo>
                                <a:cubicBezTo>
                                  <a:pt x="22416" y="33193"/>
                                  <a:pt x="18352" y="39034"/>
                                  <a:pt x="5652" y="46909"/>
                                </a:cubicBezTo>
                                <a:cubicBezTo>
                                  <a:pt x="5652" y="46909"/>
                                  <a:pt x="18733" y="57069"/>
                                  <a:pt x="22924" y="63037"/>
                                </a:cubicBezTo>
                                <a:cubicBezTo>
                                  <a:pt x="22924" y="63037"/>
                                  <a:pt x="28639" y="70531"/>
                                  <a:pt x="28639" y="78912"/>
                                </a:cubicBezTo>
                                <a:cubicBezTo>
                                  <a:pt x="28639" y="78912"/>
                                  <a:pt x="28639" y="89581"/>
                                  <a:pt x="20511" y="97200"/>
                                </a:cubicBezTo>
                                <a:cubicBezTo>
                                  <a:pt x="20511" y="97200"/>
                                  <a:pt x="18479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5" y="100757"/>
                                </a:lnTo>
                                <a:cubicBezTo>
                                  <a:pt x="445" y="100757"/>
                                  <a:pt x="8446" y="100757"/>
                                  <a:pt x="13272" y="96184"/>
                                </a:cubicBezTo>
                                <a:cubicBezTo>
                                  <a:pt x="13272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1" y="75484"/>
                                </a:cubicBezTo>
                                <a:cubicBezTo>
                                  <a:pt x="15431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6" y="35986"/>
                                  <a:pt x="13399" y="31414"/>
                                </a:cubicBezTo>
                                <a:cubicBezTo>
                                  <a:pt x="13399" y="31414"/>
                                  <a:pt x="15812" y="26715"/>
                                  <a:pt x="15812" y="21000"/>
                                </a:cubicBezTo>
                                <a:cubicBezTo>
                                  <a:pt x="15812" y="21000"/>
                                  <a:pt x="15812" y="12999"/>
                                  <a:pt x="11367" y="8682"/>
                                </a:cubicBezTo>
                                <a:cubicBezTo>
                                  <a:pt x="11367" y="8682"/>
                                  <a:pt x="10287" y="7570"/>
                                  <a:pt x="8271" y="6459"/>
                                </a:cubicBezTo>
                                <a:lnTo>
                                  <a:pt x="0" y="4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53"/>
                        <wps:cNvSpPr/>
                        <wps:spPr>
                          <a:xfrm>
                            <a:off x="23096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54"/>
                        <wps:cNvSpPr/>
                        <wps:spPr>
                          <a:xfrm>
                            <a:off x="2353564" y="274898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6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Shape 55"/>
                        <wps:cNvSpPr/>
                        <wps:spPr>
                          <a:xfrm>
                            <a:off x="23096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56"/>
                        <wps:cNvSpPr/>
                        <wps:spPr>
                          <a:xfrm>
                            <a:off x="2433828" y="355600"/>
                            <a:ext cx="16764" cy="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637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11938" y="0"/>
                                  <a:pt x="14351" y="2413"/>
                                </a:cubicBezTo>
                                <a:cubicBezTo>
                                  <a:pt x="14351" y="2413"/>
                                  <a:pt x="16764" y="4953"/>
                                  <a:pt x="16764" y="8382"/>
                                </a:cubicBezTo>
                                <a:cubicBezTo>
                                  <a:pt x="16764" y="8382"/>
                                  <a:pt x="16764" y="11685"/>
                                  <a:pt x="14224" y="14224"/>
                                </a:cubicBezTo>
                                <a:cubicBezTo>
                                  <a:pt x="14224" y="14224"/>
                                  <a:pt x="11811" y="16637"/>
                                  <a:pt x="8382" y="16637"/>
                                </a:cubicBezTo>
                                <a:cubicBezTo>
                                  <a:pt x="8382" y="16637"/>
                                  <a:pt x="4953" y="16637"/>
                                  <a:pt x="2540" y="14224"/>
                                </a:cubicBezTo>
                                <a:cubicBezTo>
                                  <a:pt x="2540" y="14224"/>
                                  <a:pt x="0" y="11685"/>
                                  <a:pt x="0" y="8382"/>
                                </a:cubicBezTo>
                                <a:cubicBezTo>
                                  <a:pt x="0" y="8382"/>
                                  <a:pt x="0" y="4699"/>
                                  <a:pt x="2540" y="2413"/>
                                </a:cubicBezTo>
                                <a:cubicBezTo>
                                  <a:pt x="2540" y="2413"/>
                                  <a:pt x="4953" y="0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Shape 57"/>
                        <wps:cNvSpPr/>
                        <wps:spPr>
                          <a:xfrm>
                            <a:off x="23858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58"/>
                        <wps:cNvSpPr/>
                        <wps:spPr>
                          <a:xfrm>
                            <a:off x="2467864" y="274898"/>
                            <a:ext cx="32321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1" h="96959">
                                <a:moveTo>
                                  <a:pt x="32321" y="0"/>
                                </a:moveTo>
                                <a:lnTo>
                                  <a:pt x="32321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1" y="32887"/>
                                </a:lnTo>
                                <a:lnTo>
                                  <a:pt x="32321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4" y="90990"/>
                                </a:cubicBezTo>
                                <a:lnTo>
                                  <a:pt x="32321" y="92352"/>
                                </a:lnTo>
                                <a:lnTo>
                                  <a:pt x="32321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59"/>
                        <wps:cNvSpPr/>
                        <wps:spPr>
                          <a:xfrm>
                            <a:off x="23858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10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Shape 60"/>
                        <wps:cNvSpPr/>
                        <wps:spPr>
                          <a:xfrm>
                            <a:off x="25001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61"/>
                        <wps:cNvSpPr/>
                        <wps:spPr>
                          <a:xfrm>
                            <a:off x="25440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Shape 62"/>
                        <wps:cNvSpPr/>
                        <wps:spPr>
                          <a:xfrm>
                            <a:off x="25001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" name="Shape 63"/>
                        <wps:cNvSpPr/>
                        <wps:spPr>
                          <a:xfrm>
                            <a:off x="25763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Shape 64"/>
                        <wps:cNvSpPr/>
                        <wps:spPr>
                          <a:xfrm>
                            <a:off x="26202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Shape 65"/>
                        <wps:cNvSpPr/>
                        <wps:spPr>
                          <a:xfrm>
                            <a:off x="25763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Shape 66"/>
                        <wps:cNvSpPr/>
                        <wps:spPr>
                          <a:xfrm>
                            <a:off x="26525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Shape 67"/>
                        <wps:cNvSpPr/>
                        <wps:spPr>
                          <a:xfrm>
                            <a:off x="26964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68"/>
                        <wps:cNvSpPr/>
                        <wps:spPr>
                          <a:xfrm>
                            <a:off x="26525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Shape 69"/>
                        <wps:cNvSpPr/>
                        <wps:spPr>
                          <a:xfrm>
                            <a:off x="27287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70"/>
                        <wps:cNvSpPr/>
                        <wps:spPr>
                          <a:xfrm>
                            <a:off x="27726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71"/>
                        <wps:cNvSpPr/>
                        <wps:spPr>
                          <a:xfrm>
                            <a:off x="27287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" name="Shape 72"/>
                        <wps:cNvSpPr/>
                        <wps:spPr>
                          <a:xfrm>
                            <a:off x="28049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5" name="Shape 73"/>
                        <wps:cNvSpPr/>
                        <wps:spPr>
                          <a:xfrm>
                            <a:off x="28488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" name="Shape 74"/>
                        <wps:cNvSpPr/>
                        <wps:spPr>
                          <a:xfrm>
                            <a:off x="28049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" name="Shape 75"/>
                        <wps:cNvSpPr/>
                        <wps:spPr>
                          <a:xfrm>
                            <a:off x="28811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" name="Shape 76"/>
                        <wps:cNvSpPr/>
                        <wps:spPr>
                          <a:xfrm>
                            <a:off x="29250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" name="Shape 77"/>
                        <wps:cNvSpPr/>
                        <wps:spPr>
                          <a:xfrm>
                            <a:off x="28811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" name="Shape 78"/>
                        <wps:cNvSpPr/>
                        <wps:spPr>
                          <a:xfrm>
                            <a:off x="29573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" name="Shape 79"/>
                        <wps:cNvSpPr/>
                        <wps:spPr>
                          <a:xfrm>
                            <a:off x="30012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2" name="Shape 80"/>
                        <wps:cNvSpPr/>
                        <wps:spPr>
                          <a:xfrm>
                            <a:off x="29573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3" name="Shape 81"/>
                        <wps:cNvSpPr/>
                        <wps:spPr>
                          <a:xfrm>
                            <a:off x="30335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" name="Shape 82"/>
                        <wps:cNvSpPr/>
                        <wps:spPr>
                          <a:xfrm>
                            <a:off x="30774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" name="Shape 83"/>
                        <wps:cNvSpPr/>
                        <wps:spPr>
                          <a:xfrm>
                            <a:off x="30335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" name="Shape 84"/>
                        <wps:cNvSpPr/>
                        <wps:spPr>
                          <a:xfrm>
                            <a:off x="31097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85"/>
                        <wps:cNvSpPr/>
                        <wps:spPr>
                          <a:xfrm>
                            <a:off x="31536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8" name="Shape 86"/>
                        <wps:cNvSpPr/>
                        <wps:spPr>
                          <a:xfrm>
                            <a:off x="31097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9" name="Shape 87"/>
                        <wps:cNvSpPr/>
                        <wps:spPr>
                          <a:xfrm>
                            <a:off x="31859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0" name="Shape 88"/>
                        <wps:cNvSpPr/>
                        <wps:spPr>
                          <a:xfrm>
                            <a:off x="3229864" y="2748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4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7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" name="Shape 89"/>
                        <wps:cNvSpPr/>
                        <wps:spPr>
                          <a:xfrm>
                            <a:off x="31859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2" name="Shape 90"/>
                        <wps:cNvSpPr/>
                        <wps:spPr>
                          <a:xfrm>
                            <a:off x="3262186" y="3063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5" y="15875"/>
                                </a:cubicBezTo>
                                <a:cubicBezTo>
                                  <a:pt x="13145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3" name="Shape 91"/>
                        <wps:cNvSpPr/>
                        <wps:spPr>
                          <a:xfrm>
                            <a:off x="3305175" y="269113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4" name="Shape 92"/>
                        <wps:cNvSpPr/>
                        <wps:spPr>
                          <a:xfrm>
                            <a:off x="3262186" y="267081"/>
                            <a:ext cx="29401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1" h="16816">
                                <a:moveTo>
                                  <a:pt x="25209" y="0"/>
                                </a:moveTo>
                                <a:lnTo>
                                  <a:pt x="29401" y="0"/>
                                </a:lnTo>
                                <a:lnTo>
                                  <a:pt x="29401" y="2794"/>
                                </a:lnTo>
                                <a:cubicBezTo>
                                  <a:pt x="29401" y="2794"/>
                                  <a:pt x="19621" y="3810"/>
                                  <a:pt x="13398" y="6603"/>
                                </a:cubicBezTo>
                                <a:cubicBezTo>
                                  <a:pt x="13398" y="6603"/>
                                  <a:pt x="7176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5" name="Shape 94"/>
                        <wps:cNvSpPr/>
                        <wps:spPr>
                          <a:xfrm>
                            <a:off x="112268" y="750121"/>
                            <a:ext cx="32004" cy="6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66235">
                                <a:moveTo>
                                  <a:pt x="32004" y="0"/>
                                </a:moveTo>
                                <a:lnTo>
                                  <a:pt x="32004" y="5320"/>
                                </a:lnTo>
                                <a:lnTo>
                                  <a:pt x="26416" y="8831"/>
                                </a:lnTo>
                                <a:cubicBezTo>
                                  <a:pt x="26416" y="8831"/>
                                  <a:pt x="17907" y="17086"/>
                                  <a:pt x="13843" y="32707"/>
                                </a:cubicBezTo>
                                <a:cubicBezTo>
                                  <a:pt x="13843" y="32707"/>
                                  <a:pt x="25019" y="31564"/>
                                  <a:pt x="32004" y="28389"/>
                                </a:cubicBezTo>
                                <a:lnTo>
                                  <a:pt x="32004" y="33113"/>
                                </a:lnTo>
                                <a:lnTo>
                                  <a:pt x="30877" y="33437"/>
                                </a:lnTo>
                                <a:cubicBezTo>
                                  <a:pt x="26892" y="34421"/>
                                  <a:pt x="21018" y="35628"/>
                                  <a:pt x="13462" y="36517"/>
                                </a:cubicBezTo>
                                <a:cubicBezTo>
                                  <a:pt x="13462" y="36517"/>
                                  <a:pt x="12954" y="40073"/>
                                  <a:pt x="12954" y="42613"/>
                                </a:cubicBezTo>
                                <a:cubicBezTo>
                                  <a:pt x="12954" y="42613"/>
                                  <a:pt x="12954" y="49217"/>
                                  <a:pt x="17526" y="53789"/>
                                </a:cubicBezTo>
                                <a:cubicBezTo>
                                  <a:pt x="17526" y="53789"/>
                                  <a:pt x="22225" y="58488"/>
                                  <a:pt x="28956" y="58488"/>
                                </a:cubicBezTo>
                                <a:lnTo>
                                  <a:pt x="32004" y="58238"/>
                                </a:lnTo>
                                <a:lnTo>
                                  <a:pt x="32004" y="63949"/>
                                </a:lnTo>
                                <a:lnTo>
                                  <a:pt x="21844" y="66235"/>
                                </a:lnTo>
                                <a:cubicBezTo>
                                  <a:pt x="21844" y="66235"/>
                                  <a:pt x="11176" y="66235"/>
                                  <a:pt x="5588" y="59377"/>
                                </a:cubicBezTo>
                                <a:cubicBezTo>
                                  <a:pt x="5588" y="59377"/>
                                  <a:pt x="0" y="52519"/>
                                  <a:pt x="0" y="44264"/>
                                </a:cubicBezTo>
                                <a:cubicBezTo>
                                  <a:pt x="0" y="44264"/>
                                  <a:pt x="0" y="33088"/>
                                  <a:pt x="6858" y="21531"/>
                                </a:cubicBezTo>
                                <a:cubicBezTo>
                                  <a:pt x="6858" y="21531"/>
                                  <a:pt x="13716" y="9847"/>
                                  <a:pt x="24003" y="3497"/>
                                </a:cubicBezTo>
                                <a:cubicBezTo>
                                  <a:pt x="24003" y="3497"/>
                                  <a:pt x="26575" y="1910"/>
                                  <a:pt x="30512" y="322"/>
                                </a:cubicBez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6" name="Shape 95"/>
                        <wps:cNvSpPr/>
                        <wps:spPr>
                          <a:xfrm>
                            <a:off x="0" y="747268"/>
                            <a:ext cx="100838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38" h="69088">
                                <a:moveTo>
                                  <a:pt x="30607" y="0"/>
                                </a:moveTo>
                                <a:lnTo>
                                  <a:pt x="20828" y="33528"/>
                                </a:lnTo>
                                <a:cubicBezTo>
                                  <a:pt x="20828" y="33528"/>
                                  <a:pt x="27178" y="21717"/>
                                  <a:pt x="31750" y="15748"/>
                                </a:cubicBezTo>
                                <a:cubicBezTo>
                                  <a:pt x="31750" y="15748"/>
                                  <a:pt x="38989" y="6603"/>
                                  <a:pt x="45720" y="2413"/>
                                </a:cubicBezTo>
                                <a:cubicBezTo>
                                  <a:pt x="45720" y="2413"/>
                                  <a:pt x="49657" y="0"/>
                                  <a:pt x="53848" y="0"/>
                                </a:cubicBezTo>
                                <a:cubicBezTo>
                                  <a:pt x="53848" y="0"/>
                                  <a:pt x="57531" y="0"/>
                                  <a:pt x="60071" y="2413"/>
                                </a:cubicBezTo>
                                <a:cubicBezTo>
                                  <a:pt x="60071" y="2413"/>
                                  <a:pt x="62611" y="4826"/>
                                  <a:pt x="62611" y="8382"/>
                                </a:cubicBezTo>
                                <a:cubicBezTo>
                                  <a:pt x="62611" y="8382"/>
                                  <a:pt x="62611" y="12192"/>
                                  <a:pt x="60706" y="17907"/>
                                </a:cubicBezTo>
                                <a:lnTo>
                                  <a:pt x="55626" y="36957"/>
                                </a:lnTo>
                                <a:cubicBezTo>
                                  <a:pt x="55626" y="36957"/>
                                  <a:pt x="67691" y="14097"/>
                                  <a:pt x="78486" y="4953"/>
                                </a:cubicBezTo>
                                <a:cubicBezTo>
                                  <a:pt x="78486" y="4953"/>
                                  <a:pt x="84582" y="0"/>
                                  <a:pt x="90297" y="0"/>
                                </a:cubicBezTo>
                                <a:cubicBezTo>
                                  <a:pt x="90297" y="0"/>
                                  <a:pt x="93853" y="0"/>
                                  <a:pt x="96139" y="2286"/>
                                </a:cubicBezTo>
                                <a:cubicBezTo>
                                  <a:pt x="96139" y="2286"/>
                                  <a:pt x="98298" y="4572"/>
                                  <a:pt x="98298" y="9525"/>
                                </a:cubicBezTo>
                                <a:cubicBezTo>
                                  <a:pt x="98298" y="9525"/>
                                  <a:pt x="98298" y="13970"/>
                                  <a:pt x="96901" y="18669"/>
                                </a:cubicBezTo>
                                <a:lnTo>
                                  <a:pt x="88773" y="47625"/>
                                </a:lnTo>
                                <a:cubicBezTo>
                                  <a:pt x="88773" y="47625"/>
                                  <a:pt x="85979" y="57150"/>
                                  <a:pt x="85979" y="58166"/>
                                </a:cubicBezTo>
                                <a:cubicBezTo>
                                  <a:pt x="85979" y="58166"/>
                                  <a:pt x="85979" y="59182"/>
                                  <a:pt x="86741" y="59944"/>
                                </a:cubicBezTo>
                                <a:cubicBezTo>
                                  <a:pt x="86741" y="59944"/>
                                  <a:pt x="87122" y="60325"/>
                                  <a:pt x="88011" y="60325"/>
                                </a:cubicBezTo>
                                <a:cubicBezTo>
                                  <a:pt x="88011" y="60325"/>
                                  <a:pt x="88519" y="60325"/>
                                  <a:pt x="90551" y="58928"/>
                                </a:cubicBezTo>
                                <a:cubicBezTo>
                                  <a:pt x="90551" y="58928"/>
                                  <a:pt x="94742" y="55753"/>
                                  <a:pt x="98425" y="50419"/>
                                </a:cubicBezTo>
                                <a:lnTo>
                                  <a:pt x="100838" y="52070"/>
                                </a:lnTo>
                                <a:cubicBezTo>
                                  <a:pt x="100838" y="52070"/>
                                  <a:pt x="99060" y="54991"/>
                                  <a:pt x="94361" y="60198"/>
                                </a:cubicBezTo>
                                <a:cubicBezTo>
                                  <a:pt x="94361" y="60198"/>
                                  <a:pt x="89535" y="65278"/>
                                  <a:pt x="86233" y="67183"/>
                                </a:cubicBezTo>
                                <a:cubicBezTo>
                                  <a:pt x="86233" y="67183"/>
                                  <a:pt x="82931" y="69088"/>
                                  <a:pt x="80010" y="69088"/>
                                </a:cubicBezTo>
                                <a:cubicBezTo>
                                  <a:pt x="80010" y="69088"/>
                                  <a:pt x="77470" y="69088"/>
                                  <a:pt x="75692" y="67310"/>
                                </a:cubicBezTo>
                                <a:cubicBezTo>
                                  <a:pt x="75692" y="67310"/>
                                  <a:pt x="74041" y="65532"/>
                                  <a:pt x="74041" y="62992"/>
                                </a:cubicBezTo>
                                <a:cubicBezTo>
                                  <a:pt x="74041" y="62992"/>
                                  <a:pt x="74041" y="59309"/>
                                  <a:pt x="77089" y="48514"/>
                                </a:cubicBezTo>
                                <a:lnTo>
                                  <a:pt x="83820" y="24638"/>
                                </a:lnTo>
                                <a:cubicBezTo>
                                  <a:pt x="83820" y="24638"/>
                                  <a:pt x="86106" y="16256"/>
                                  <a:pt x="86106" y="15494"/>
                                </a:cubicBezTo>
                                <a:cubicBezTo>
                                  <a:pt x="86106" y="15494"/>
                                  <a:pt x="86614" y="14097"/>
                                  <a:pt x="86614" y="12700"/>
                                </a:cubicBezTo>
                                <a:cubicBezTo>
                                  <a:pt x="86614" y="12700"/>
                                  <a:pt x="86614" y="10922"/>
                                  <a:pt x="85598" y="9778"/>
                                </a:cubicBezTo>
                                <a:cubicBezTo>
                                  <a:pt x="85598" y="9778"/>
                                  <a:pt x="84836" y="8763"/>
                                  <a:pt x="83566" y="8763"/>
                                </a:cubicBezTo>
                                <a:cubicBezTo>
                                  <a:pt x="83566" y="8763"/>
                                  <a:pt x="80645" y="8763"/>
                                  <a:pt x="77089" y="11938"/>
                                </a:cubicBezTo>
                                <a:cubicBezTo>
                                  <a:pt x="77089" y="11938"/>
                                  <a:pt x="66675" y="21463"/>
                                  <a:pt x="57785" y="38481"/>
                                </a:cubicBezTo>
                                <a:cubicBezTo>
                                  <a:pt x="57785" y="38481"/>
                                  <a:pt x="52070" y="49657"/>
                                  <a:pt x="46863" y="67310"/>
                                </a:cubicBezTo>
                                <a:lnTo>
                                  <a:pt x="35560" y="67310"/>
                                </a:lnTo>
                                <a:lnTo>
                                  <a:pt x="48260" y="22225"/>
                                </a:lnTo>
                                <a:cubicBezTo>
                                  <a:pt x="48260" y="22225"/>
                                  <a:pt x="50419" y="14859"/>
                                  <a:pt x="50419" y="12573"/>
                                </a:cubicBezTo>
                                <a:cubicBezTo>
                                  <a:pt x="50419" y="12573"/>
                                  <a:pt x="50419" y="10541"/>
                                  <a:pt x="49530" y="9525"/>
                                </a:cubicBezTo>
                                <a:cubicBezTo>
                                  <a:pt x="49530" y="9525"/>
                                  <a:pt x="48641" y="8509"/>
                                  <a:pt x="47498" y="8509"/>
                                </a:cubicBezTo>
                                <a:cubicBezTo>
                                  <a:pt x="47498" y="8509"/>
                                  <a:pt x="45085" y="8509"/>
                                  <a:pt x="42291" y="10414"/>
                                </a:cubicBezTo>
                                <a:cubicBezTo>
                                  <a:pt x="42291" y="10414"/>
                                  <a:pt x="37973" y="13335"/>
                                  <a:pt x="30861" y="22860"/>
                                </a:cubicBezTo>
                                <a:cubicBezTo>
                                  <a:pt x="30861" y="22860"/>
                                  <a:pt x="23876" y="32385"/>
                                  <a:pt x="19939" y="41148"/>
                                </a:cubicBezTo>
                                <a:cubicBezTo>
                                  <a:pt x="19939" y="41148"/>
                                  <a:pt x="18161" y="45085"/>
                                  <a:pt x="11176" y="67310"/>
                                </a:cubicBezTo>
                                <a:lnTo>
                                  <a:pt x="0" y="67310"/>
                                </a:lnTo>
                                <a:lnTo>
                                  <a:pt x="13970" y="19050"/>
                                </a:lnTo>
                                <a:lnTo>
                                  <a:pt x="15748" y="12700"/>
                                </a:lnTo>
                                <a:cubicBezTo>
                                  <a:pt x="15748" y="12700"/>
                                  <a:pt x="16129" y="11303"/>
                                  <a:pt x="16129" y="10795"/>
                                </a:cubicBezTo>
                                <a:cubicBezTo>
                                  <a:pt x="16129" y="10795"/>
                                  <a:pt x="16129" y="9144"/>
                                  <a:pt x="14605" y="7874"/>
                                </a:cubicBezTo>
                                <a:cubicBezTo>
                                  <a:pt x="14605" y="7874"/>
                                  <a:pt x="13081" y="6603"/>
                                  <a:pt x="10922" y="6603"/>
                                </a:cubicBezTo>
                                <a:cubicBezTo>
                                  <a:pt x="10922" y="6603"/>
                                  <a:pt x="9906" y="6603"/>
                                  <a:pt x="5588" y="7366"/>
                                </a:cubicBezTo>
                                <a:lnTo>
                                  <a:pt x="4826" y="4572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7" name="Shape 96"/>
                        <wps:cNvSpPr/>
                        <wps:spPr>
                          <a:xfrm>
                            <a:off x="144272" y="796672"/>
                            <a:ext cx="23622" cy="17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7399">
                                <a:moveTo>
                                  <a:pt x="21971" y="0"/>
                                </a:moveTo>
                                <a:lnTo>
                                  <a:pt x="23622" y="2286"/>
                                </a:lnTo>
                                <a:cubicBezTo>
                                  <a:pt x="23622" y="2286"/>
                                  <a:pt x="13692" y="12073"/>
                                  <a:pt x="1923" y="16966"/>
                                </a:cubicBezTo>
                                <a:lnTo>
                                  <a:pt x="0" y="17399"/>
                                </a:lnTo>
                                <a:lnTo>
                                  <a:pt x="0" y="11688"/>
                                </a:lnTo>
                                <a:lnTo>
                                  <a:pt x="238" y="11668"/>
                                </a:lnTo>
                                <a:cubicBezTo>
                                  <a:pt x="2191" y="11398"/>
                                  <a:pt x="4763" y="10858"/>
                                  <a:pt x="7239" y="9778"/>
                                </a:cubicBezTo>
                                <a:cubicBezTo>
                                  <a:pt x="7239" y="9778"/>
                                  <a:pt x="12319" y="762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97"/>
                        <wps:cNvSpPr/>
                        <wps:spPr>
                          <a:xfrm>
                            <a:off x="178689" y="750138"/>
                            <a:ext cx="31306" cy="6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6" h="66219">
                                <a:moveTo>
                                  <a:pt x="31306" y="0"/>
                                </a:moveTo>
                                <a:lnTo>
                                  <a:pt x="31306" y="5578"/>
                                </a:lnTo>
                                <a:lnTo>
                                  <a:pt x="26876" y="10132"/>
                                </a:lnTo>
                                <a:cubicBezTo>
                                  <a:pt x="24257" y="13228"/>
                                  <a:pt x="20892" y="17895"/>
                                  <a:pt x="17907" y="24182"/>
                                </a:cubicBezTo>
                                <a:cubicBezTo>
                                  <a:pt x="17907" y="24182"/>
                                  <a:pt x="11938" y="36628"/>
                                  <a:pt x="11938" y="46534"/>
                                </a:cubicBezTo>
                                <a:cubicBezTo>
                                  <a:pt x="11938" y="46534"/>
                                  <a:pt x="11938" y="51741"/>
                                  <a:pt x="14478" y="54661"/>
                                </a:cubicBezTo>
                                <a:cubicBezTo>
                                  <a:pt x="14478" y="54661"/>
                                  <a:pt x="17145" y="57456"/>
                                  <a:pt x="20320" y="57456"/>
                                </a:cubicBezTo>
                                <a:cubicBezTo>
                                  <a:pt x="20320" y="57456"/>
                                  <a:pt x="22352" y="57456"/>
                                  <a:pt x="25575" y="55979"/>
                                </a:cubicBezTo>
                                <a:lnTo>
                                  <a:pt x="31306" y="51202"/>
                                </a:lnTo>
                                <a:lnTo>
                                  <a:pt x="31306" y="56888"/>
                                </a:lnTo>
                                <a:lnTo>
                                  <a:pt x="24892" y="62662"/>
                                </a:lnTo>
                                <a:cubicBezTo>
                                  <a:pt x="24892" y="62662"/>
                                  <a:pt x="19050" y="66219"/>
                                  <a:pt x="13335" y="66219"/>
                                </a:cubicBezTo>
                                <a:cubicBezTo>
                                  <a:pt x="13335" y="66219"/>
                                  <a:pt x="8001" y="66219"/>
                                  <a:pt x="4064" y="61773"/>
                                </a:cubicBezTo>
                                <a:cubicBezTo>
                                  <a:pt x="4064" y="61773"/>
                                  <a:pt x="0" y="57329"/>
                                  <a:pt x="0" y="49328"/>
                                </a:cubicBezTo>
                                <a:cubicBezTo>
                                  <a:pt x="0" y="49328"/>
                                  <a:pt x="0" y="37389"/>
                                  <a:pt x="7239" y="24309"/>
                                </a:cubicBezTo>
                                <a:cubicBezTo>
                                  <a:pt x="7239" y="24309"/>
                                  <a:pt x="14351" y="11228"/>
                                  <a:pt x="25273" y="3354"/>
                                </a:cubicBezTo>
                                <a:cubicBezTo>
                                  <a:pt x="25273" y="3354"/>
                                  <a:pt x="27400" y="1798"/>
                                  <a:pt x="30464" y="242"/>
                                </a:cubicBezTo>
                                <a:lnTo>
                                  <a:pt x="3130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98"/>
                        <wps:cNvSpPr/>
                        <wps:spPr>
                          <a:xfrm>
                            <a:off x="144272" y="747268"/>
                            <a:ext cx="28702" cy="3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" h="35966">
                                <a:moveTo>
                                  <a:pt x="13208" y="0"/>
                                </a:moveTo>
                                <a:cubicBezTo>
                                  <a:pt x="13208" y="0"/>
                                  <a:pt x="21209" y="0"/>
                                  <a:pt x="25019" y="3175"/>
                                </a:cubicBezTo>
                                <a:cubicBezTo>
                                  <a:pt x="25019" y="3175"/>
                                  <a:pt x="28702" y="6350"/>
                                  <a:pt x="28702" y="10795"/>
                                </a:cubicBezTo>
                                <a:cubicBezTo>
                                  <a:pt x="28702" y="10795"/>
                                  <a:pt x="28702" y="16891"/>
                                  <a:pt x="24003" y="22606"/>
                                </a:cubicBezTo>
                                <a:cubicBezTo>
                                  <a:pt x="24003" y="22606"/>
                                  <a:pt x="17399" y="29972"/>
                                  <a:pt x="4953" y="34544"/>
                                </a:cubicBezTo>
                                <a:lnTo>
                                  <a:pt x="0" y="35966"/>
                                </a:lnTo>
                                <a:lnTo>
                                  <a:pt x="0" y="31242"/>
                                </a:lnTo>
                                <a:cubicBezTo>
                                  <a:pt x="0" y="31242"/>
                                  <a:pt x="9144" y="27178"/>
                                  <a:pt x="13589" y="21463"/>
                                </a:cubicBezTo>
                                <a:cubicBezTo>
                                  <a:pt x="13589" y="21463"/>
                                  <a:pt x="18161" y="15748"/>
                                  <a:pt x="18161" y="10795"/>
                                </a:cubicBezTo>
                                <a:cubicBezTo>
                                  <a:pt x="18161" y="10795"/>
                                  <a:pt x="18161" y="7620"/>
                                  <a:pt x="16256" y="5588"/>
                                </a:cubicBezTo>
                                <a:cubicBezTo>
                                  <a:pt x="16256" y="5588"/>
                                  <a:pt x="14224" y="3556"/>
                                  <a:pt x="10668" y="3556"/>
                                </a:cubicBezTo>
                                <a:cubicBezTo>
                                  <a:pt x="10668" y="3556"/>
                                  <a:pt x="8731" y="3556"/>
                                  <a:pt x="5731" y="4572"/>
                                </a:cubicBezTo>
                                <a:lnTo>
                                  <a:pt x="0" y="8173"/>
                                </a:lnTo>
                                <a:lnTo>
                                  <a:pt x="0" y="2853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0" name="Shape 99"/>
                        <wps:cNvSpPr/>
                        <wps:spPr>
                          <a:xfrm>
                            <a:off x="254381" y="747268"/>
                            <a:ext cx="67056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69088">
                                <a:moveTo>
                                  <a:pt x="30734" y="0"/>
                                </a:moveTo>
                                <a:lnTo>
                                  <a:pt x="20828" y="33782"/>
                                </a:lnTo>
                                <a:cubicBezTo>
                                  <a:pt x="20828" y="33782"/>
                                  <a:pt x="34671" y="13081"/>
                                  <a:pt x="42037" y="6603"/>
                                </a:cubicBezTo>
                                <a:cubicBezTo>
                                  <a:pt x="42037" y="6603"/>
                                  <a:pt x="49403" y="0"/>
                                  <a:pt x="56261" y="0"/>
                                </a:cubicBezTo>
                                <a:cubicBezTo>
                                  <a:pt x="56261" y="0"/>
                                  <a:pt x="60071" y="0"/>
                                  <a:pt x="62484" y="2413"/>
                                </a:cubicBezTo>
                                <a:cubicBezTo>
                                  <a:pt x="62484" y="2413"/>
                                  <a:pt x="64897" y="4826"/>
                                  <a:pt x="64897" y="8763"/>
                                </a:cubicBezTo>
                                <a:cubicBezTo>
                                  <a:pt x="64897" y="8763"/>
                                  <a:pt x="64897" y="13335"/>
                                  <a:pt x="62611" y="20701"/>
                                </a:cubicBezTo>
                                <a:lnTo>
                                  <a:pt x="53594" y="52070"/>
                                </a:lnTo>
                                <a:cubicBezTo>
                                  <a:pt x="53594" y="52070"/>
                                  <a:pt x="52197" y="57403"/>
                                  <a:pt x="52197" y="58547"/>
                                </a:cubicBezTo>
                                <a:cubicBezTo>
                                  <a:pt x="52197" y="58547"/>
                                  <a:pt x="52197" y="59817"/>
                                  <a:pt x="52705" y="60452"/>
                                </a:cubicBezTo>
                                <a:cubicBezTo>
                                  <a:pt x="52705" y="60452"/>
                                  <a:pt x="53340" y="61214"/>
                                  <a:pt x="53975" y="61214"/>
                                </a:cubicBezTo>
                                <a:cubicBezTo>
                                  <a:pt x="53975" y="61214"/>
                                  <a:pt x="54737" y="61214"/>
                                  <a:pt x="56134" y="60198"/>
                                </a:cubicBezTo>
                                <a:cubicBezTo>
                                  <a:pt x="56134" y="60198"/>
                                  <a:pt x="60071" y="57023"/>
                                  <a:pt x="64643" y="50673"/>
                                </a:cubicBezTo>
                                <a:lnTo>
                                  <a:pt x="67056" y="52070"/>
                                </a:lnTo>
                                <a:cubicBezTo>
                                  <a:pt x="67056" y="52070"/>
                                  <a:pt x="60071" y="61976"/>
                                  <a:pt x="53975" y="66167"/>
                                </a:cubicBezTo>
                                <a:cubicBezTo>
                                  <a:pt x="53975" y="66167"/>
                                  <a:pt x="49530" y="69088"/>
                                  <a:pt x="46228" y="69088"/>
                                </a:cubicBezTo>
                                <a:cubicBezTo>
                                  <a:pt x="46228" y="69088"/>
                                  <a:pt x="43434" y="69088"/>
                                  <a:pt x="41783" y="67437"/>
                                </a:cubicBezTo>
                                <a:cubicBezTo>
                                  <a:pt x="41783" y="67437"/>
                                  <a:pt x="40259" y="65659"/>
                                  <a:pt x="40259" y="62992"/>
                                </a:cubicBezTo>
                                <a:cubicBezTo>
                                  <a:pt x="40259" y="62992"/>
                                  <a:pt x="40259" y="59309"/>
                                  <a:pt x="42672" y="50673"/>
                                </a:cubicBezTo>
                                <a:lnTo>
                                  <a:pt x="51308" y="20701"/>
                                </a:lnTo>
                                <a:cubicBezTo>
                                  <a:pt x="51308" y="20701"/>
                                  <a:pt x="52959" y="15113"/>
                                  <a:pt x="52959" y="11938"/>
                                </a:cubicBezTo>
                                <a:cubicBezTo>
                                  <a:pt x="52959" y="11938"/>
                                  <a:pt x="52959" y="10541"/>
                                  <a:pt x="51943" y="9525"/>
                                </a:cubicBezTo>
                                <a:cubicBezTo>
                                  <a:pt x="51943" y="9525"/>
                                  <a:pt x="50927" y="8509"/>
                                  <a:pt x="49530" y="8509"/>
                                </a:cubicBezTo>
                                <a:cubicBezTo>
                                  <a:pt x="49530" y="8509"/>
                                  <a:pt x="47625" y="8509"/>
                                  <a:pt x="44577" y="10414"/>
                                </a:cubicBezTo>
                                <a:cubicBezTo>
                                  <a:pt x="44577" y="10414"/>
                                  <a:pt x="38989" y="13716"/>
                                  <a:pt x="33147" y="21463"/>
                                </a:cubicBezTo>
                                <a:cubicBezTo>
                                  <a:pt x="33147" y="21463"/>
                                  <a:pt x="27178" y="29210"/>
                                  <a:pt x="20574" y="41148"/>
                                </a:cubicBezTo>
                                <a:cubicBezTo>
                                  <a:pt x="20574" y="41148"/>
                                  <a:pt x="17018" y="47498"/>
                                  <a:pt x="14859" y="54991"/>
                                </a:cubicBezTo>
                                <a:lnTo>
                                  <a:pt x="11049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13462" y="20701"/>
                                </a:lnTo>
                                <a:cubicBezTo>
                                  <a:pt x="13462" y="20701"/>
                                  <a:pt x="15875" y="12319"/>
                                  <a:pt x="15875" y="10541"/>
                                </a:cubicBezTo>
                                <a:cubicBezTo>
                                  <a:pt x="15875" y="10541"/>
                                  <a:pt x="15875" y="9017"/>
                                  <a:pt x="14605" y="7747"/>
                                </a:cubicBezTo>
                                <a:cubicBezTo>
                                  <a:pt x="14605" y="7747"/>
                                  <a:pt x="13208" y="6603"/>
                                  <a:pt x="11303" y="6603"/>
                                </a:cubicBezTo>
                                <a:cubicBezTo>
                                  <a:pt x="11303" y="6603"/>
                                  <a:pt x="10414" y="6603"/>
                                  <a:pt x="8128" y="6731"/>
                                </a:cubicBezTo>
                                <a:lnTo>
                                  <a:pt x="5334" y="7239"/>
                                </a:lnTo>
                                <a:lnTo>
                                  <a:pt x="4953" y="4572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" name="Shape 100"/>
                        <wps:cNvSpPr/>
                        <wps:spPr>
                          <a:xfrm>
                            <a:off x="209995" y="747268"/>
                            <a:ext cx="36640" cy="69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" h="69088">
                                <a:moveTo>
                                  <a:pt x="9969" y="0"/>
                                </a:moveTo>
                                <a:cubicBezTo>
                                  <a:pt x="9969" y="0"/>
                                  <a:pt x="14541" y="0"/>
                                  <a:pt x="17590" y="2413"/>
                                </a:cubicBezTo>
                                <a:cubicBezTo>
                                  <a:pt x="17590" y="2413"/>
                                  <a:pt x="20510" y="4826"/>
                                  <a:pt x="22162" y="10160"/>
                                </a:cubicBezTo>
                                <a:lnTo>
                                  <a:pt x="24955" y="1778"/>
                                </a:lnTo>
                                <a:lnTo>
                                  <a:pt x="36640" y="0"/>
                                </a:lnTo>
                                <a:lnTo>
                                  <a:pt x="22162" y="50419"/>
                                </a:lnTo>
                                <a:lnTo>
                                  <a:pt x="20510" y="57150"/>
                                </a:lnTo>
                                <a:cubicBezTo>
                                  <a:pt x="20510" y="57150"/>
                                  <a:pt x="20383" y="58166"/>
                                  <a:pt x="20383" y="58801"/>
                                </a:cubicBezTo>
                                <a:cubicBezTo>
                                  <a:pt x="20383" y="58801"/>
                                  <a:pt x="20383" y="59944"/>
                                  <a:pt x="21146" y="60960"/>
                                </a:cubicBezTo>
                                <a:cubicBezTo>
                                  <a:pt x="21146" y="60960"/>
                                  <a:pt x="21780" y="61595"/>
                                  <a:pt x="22543" y="61595"/>
                                </a:cubicBezTo>
                                <a:cubicBezTo>
                                  <a:pt x="22543" y="61595"/>
                                  <a:pt x="23558" y="61595"/>
                                  <a:pt x="25082" y="60325"/>
                                </a:cubicBezTo>
                                <a:cubicBezTo>
                                  <a:pt x="25082" y="60325"/>
                                  <a:pt x="28130" y="58166"/>
                                  <a:pt x="32829" y="51435"/>
                                </a:cubicBezTo>
                                <a:lnTo>
                                  <a:pt x="35369" y="53213"/>
                                </a:lnTo>
                                <a:cubicBezTo>
                                  <a:pt x="35369" y="53213"/>
                                  <a:pt x="30290" y="60960"/>
                                  <a:pt x="24829" y="65024"/>
                                </a:cubicBezTo>
                                <a:cubicBezTo>
                                  <a:pt x="24829" y="65024"/>
                                  <a:pt x="19368" y="69088"/>
                                  <a:pt x="14796" y="69088"/>
                                </a:cubicBezTo>
                                <a:cubicBezTo>
                                  <a:pt x="14796" y="69088"/>
                                  <a:pt x="11621" y="69088"/>
                                  <a:pt x="9969" y="67564"/>
                                </a:cubicBezTo>
                                <a:cubicBezTo>
                                  <a:pt x="9969" y="67564"/>
                                  <a:pt x="8446" y="65913"/>
                                  <a:pt x="8446" y="62738"/>
                                </a:cubicBezTo>
                                <a:cubicBezTo>
                                  <a:pt x="8446" y="62738"/>
                                  <a:pt x="8446" y="59182"/>
                                  <a:pt x="9969" y="53213"/>
                                </a:cubicBezTo>
                                <a:lnTo>
                                  <a:pt x="11621" y="47625"/>
                                </a:lnTo>
                                <a:cubicBezTo>
                                  <a:pt x="11621" y="47625"/>
                                  <a:pt x="9176" y="50800"/>
                                  <a:pt x="5699" y="54626"/>
                                </a:cubicBezTo>
                                <a:lnTo>
                                  <a:pt x="0" y="59757"/>
                                </a:lnTo>
                                <a:lnTo>
                                  <a:pt x="0" y="54072"/>
                                </a:lnTo>
                                <a:lnTo>
                                  <a:pt x="6668" y="48514"/>
                                </a:lnTo>
                                <a:cubicBezTo>
                                  <a:pt x="6668" y="48514"/>
                                  <a:pt x="19368" y="32639"/>
                                  <a:pt x="19368" y="15748"/>
                                </a:cubicBezTo>
                                <a:cubicBezTo>
                                  <a:pt x="19368" y="15748"/>
                                  <a:pt x="19368" y="9525"/>
                                  <a:pt x="16827" y="6731"/>
                                </a:cubicBezTo>
                                <a:cubicBezTo>
                                  <a:pt x="16827" y="6731"/>
                                  <a:pt x="14415" y="3810"/>
                                  <a:pt x="10224" y="3810"/>
                                </a:cubicBezTo>
                                <a:cubicBezTo>
                                  <a:pt x="10224" y="3810"/>
                                  <a:pt x="5398" y="3810"/>
                                  <a:pt x="63" y="8382"/>
                                </a:cubicBezTo>
                                <a:lnTo>
                                  <a:pt x="0" y="8447"/>
                                </a:lnTo>
                                <a:lnTo>
                                  <a:pt x="0" y="2869"/>
                                </a:lnTo>
                                <a:lnTo>
                                  <a:pt x="996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2" name="Shape 101"/>
                        <wps:cNvSpPr/>
                        <wps:spPr>
                          <a:xfrm>
                            <a:off x="379095" y="773557"/>
                            <a:ext cx="10033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0955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906"/>
                                  <a:pt x="80772" y="9906"/>
                                </a:cubicBezTo>
                                <a:cubicBezTo>
                                  <a:pt x="80772" y="9906"/>
                                  <a:pt x="85090" y="9906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127"/>
                                </a:cubicBezTo>
                                <a:lnTo>
                                  <a:pt x="100330" y="1777"/>
                                </a:lnTo>
                                <a:cubicBezTo>
                                  <a:pt x="100330" y="1777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0955"/>
                                  <a:pt x="70612" y="20955"/>
                                </a:cubicBezTo>
                                <a:cubicBezTo>
                                  <a:pt x="70612" y="20955"/>
                                  <a:pt x="62230" y="20955"/>
                                  <a:pt x="46609" y="16002"/>
                                </a:cubicBezTo>
                                <a:cubicBezTo>
                                  <a:pt x="46609" y="16002"/>
                                  <a:pt x="30861" y="11049"/>
                                  <a:pt x="22606" y="11049"/>
                                </a:cubicBezTo>
                                <a:cubicBezTo>
                                  <a:pt x="22606" y="11049"/>
                                  <a:pt x="9271" y="11049"/>
                                  <a:pt x="4318" y="20827"/>
                                </a:cubicBezTo>
                                <a:lnTo>
                                  <a:pt x="0" y="19177"/>
                                </a:lnTo>
                                <a:cubicBezTo>
                                  <a:pt x="0" y="19177"/>
                                  <a:pt x="5461" y="7874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" name="Shape 102"/>
                        <wps:cNvSpPr/>
                        <wps:spPr>
                          <a:xfrm>
                            <a:off x="379095" y="743331"/>
                            <a:ext cx="100330" cy="2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" h="21082">
                                <a:moveTo>
                                  <a:pt x="29591" y="0"/>
                                </a:moveTo>
                                <a:cubicBezTo>
                                  <a:pt x="29591" y="0"/>
                                  <a:pt x="35941" y="0"/>
                                  <a:pt x="46990" y="3556"/>
                                </a:cubicBezTo>
                                <a:cubicBezTo>
                                  <a:pt x="46990" y="3556"/>
                                  <a:pt x="66802" y="9778"/>
                                  <a:pt x="80772" y="9778"/>
                                </a:cubicBezTo>
                                <a:cubicBezTo>
                                  <a:pt x="80772" y="9778"/>
                                  <a:pt x="85090" y="9778"/>
                                  <a:pt x="89408" y="7112"/>
                                </a:cubicBezTo>
                                <a:cubicBezTo>
                                  <a:pt x="89408" y="7112"/>
                                  <a:pt x="93853" y="4318"/>
                                  <a:pt x="96012" y="253"/>
                                </a:cubicBezTo>
                                <a:lnTo>
                                  <a:pt x="100330" y="1778"/>
                                </a:lnTo>
                                <a:cubicBezTo>
                                  <a:pt x="100330" y="1778"/>
                                  <a:pt x="94869" y="13081"/>
                                  <a:pt x="89281" y="17018"/>
                                </a:cubicBezTo>
                                <a:cubicBezTo>
                                  <a:pt x="89281" y="17018"/>
                                  <a:pt x="83058" y="21082"/>
                                  <a:pt x="70612" y="21082"/>
                                </a:cubicBezTo>
                                <a:cubicBezTo>
                                  <a:pt x="70612" y="21082"/>
                                  <a:pt x="62230" y="21082"/>
                                  <a:pt x="46609" y="16128"/>
                                </a:cubicBezTo>
                                <a:cubicBezTo>
                                  <a:pt x="46609" y="16128"/>
                                  <a:pt x="30861" y="11176"/>
                                  <a:pt x="22606" y="11176"/>
                                </a:cubicBezTo>
                                <a:cubicBezTo>
                                  <a:pt x="22606" y="11176"/>
                                  <a:pt x="9271" y="11176"/>
                                  <a:pt x="4318" y="20828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0" y="19303"/>
                                  <a:pt x="5461" y="8001"/>
                                  <a:pt x="11303" y="3937"/>
                                </a:cubicBezTo>
                                <a:cubicBezTo>
                                  <a:pt x="11303" y="3937"/>
                                  <a:pt x="17018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" name="Shape 103"/>
                        <wps:cNvSpPr/>
                        <wps:spPr>
                          <a:xfrm>
                            <a:off x="500888" y="789813"/>
                            <a:ext cx="18860" cy="26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0" h="26113">
                                <a:moveTo>
                                  <a:pt x="0" y="0"/>
                                </a:moveTo>
                                <a:lnTo>
                                  <a:pt x="3175" y="0"/>
                                </a:lnTo>
                                <a:cubicBezTo>
                                  <a:pt x="3175" y="0"/>
                                  <a:pt x="3937" y="10033"/>
                                  <a:pt x="9525" y="15494"/>
                                </a:cubicBezTo>
                                <a:cubicBezTo>
                                  <a:pt x="9525" y="15494"/>
                                  <a:pt x="10922" y="16860"/>
                                  <a:pt x="13700" y="18352"/>
                                </a:cubicBezTo>
                                <a:lnTo>
                                  <a:pt x="18860" y="19850"/>
                                </a:lnTo>
                                <a:lnTo>
                                  <a:pt x="18860" y="26113"/>
                                </a:lnTo>
                                <a:lnTo>
                                  <a:pt x="13208" y="25273"/>
                                </a:lnTo>
                                <a:cubicBezTo>
                                  <a:pt x="13208" y="25273"/>
                                  <a:pt x="7112" y="24003"/>
                                  <a:pt x="0" y="2095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" name="Shape 104"/>
                        <wps:cNvSpPr/>
                        <wps:spPr>
                          <a:xfrm>
                            <a:off x="500888" y="714334"/>
                            <a:ext cx="18860" cy="49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0" h="49067">
                                <a:moveTo>
                                  <a:pt x="18860" y="0"/>
                                </a:moveTo>
                                <a:lnTo>
                                  <a:pt x="18860" y="5510"/>
                                </a:lnTo>
                                <a:lnTo>
                                  <a:pt x="15240" y="7534"/>
                                </a:lnTo>
                                <a:cubicBezTo>
                                  <a:pt x="15240" y="7534"/>
                                  <a:pt x="11557" y="11344"/>
                                  <a:pt x="11557" y="17059"/>
                                </a:cubicBezTo>
                                <a:cubicBezTo>
                                  <a:pt x="11557" y="17059"/>
                                  <a:pt x="11557" y="22393"/>
                                  <a:pt x="14732" y="27219"/>
                                </a:cubicBezTo>
                                <a:cubicBezTo>
                                  <a:pt x="14732" y="27219"/>
                                  <a:pt x="15558" y="28394"/>
                                  <a:pt x="17399" y="30251"/>
                                </a:cubicBezTo>
                                <a:lnTo>
                                  <a:pt x="18860" y="31439"/>
                                </a:lnTo>
                                <a:lnTo>
                                  <a:pt x="18860" y="49067"/>
                                </a:lnTo>
                                <a:lnTo>
                                  <a:pt x="17145" y="47872"/>
                                </a:lnTo>
                                <a:cubicBezTo>
                                  <a:pt x="12287" y="44300"/>
                                  <a:pt x="6731" y="39728"/>
                                  <a:pt x="3937" y="35728"/>
                                </a:cubicBezTo>
                                <a:cubicBezTo>
                                  <a:pt x="3937" y="35728"/>
                                  <a:pt x="0" y="30013"/>
                                  <a:pt x="0" y="21885"/>
                                </a:cubicBezTo>
                                <a:cubicBezTo>
                                  <a:pt x="0" y="21885"/>
                                  <a:pt x="0" y="12741"/>
                                  <a:pt x="6858" y="5883"/>
                                </a:cubicBezTo>
                                <a:cubicBezTo>
                                  <a:pt x="6858" y="5883"/>
                                  <a:pt x="8573" y="4169"/>
                                  <a:pt x="11843" y="2280"/>
                                </a:cubicBezTo>
                                <a:lnTo>
                                  <a:pt x="1886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" name="Shape 105"/>
                        <wps:cNvSpPr/>
                        <wps:spPr>
                          <a:xfrm>
                            <a:off x="519748" y="705231"/>
                            <a:ext cx="20955" cy="121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" h="121031">
                                <a:moveTo>
                                  <a:pt x="7302" y="0"/>
                                </a:moveTo>
                                <a:lnTo>
                                  <a:pt x="12129" y="0"/>
                                </a:lnTo>
                                <a:lnTo>
                                  <a:pt x="12129" y="6731"/>
                                </a:lnTo>
                                <a:cubicBezTo>
                                  <a:pt x="12129" y="6731"/>
                                  <a:pt x="13652" y="6826"/>
                                  <a:pt x="15700" y="7048"/>
                                </a:cubicBezTo>
                                <a:lnTo>
                                  <a:pt x="20955" y="7893"/>
                                </a:lnTo>
                                <a:lnTo>
                                  <a:pt x="20955" y="14606"/>
                                </a:lnTo>
                                <a:lnTo>
                                  <a:pt x="12129" y="11684"/>
                                </a:lnTo>
                                <a:lnTo>
                                  <a:pt x="12129" y="49657"/>
                                </a:lnTo>
                                <a:cubicBezTo>
                                  <a:pt x="12129" y="49657"/>
                                  <a:pt x="13303" y="50474"/>
                                  <a:pt x="15149" y="51796"/>
                                </a:cubicBezTo>
                                <a:lnTo>
                                  <a:pt x="20955" y="56052"/>
                                </a:lnTo>
                                <a:lnTo>
                                  <a:pt x="20955" y="73297"/>
                                </a:lnTo>
                                <a:lnTo>
                                  <a:pt x="12129" y="66294"/>
                                </a:lnTo>
                                <a:lnTo>
                                  <a:pt x="12129" y="106553"/>
                                </a:lnTo>
                                <a:cubicBezTo>
                                  <a:pt x="12129" y="106553"/>
                                  <a:pt x="17716" y="105537"/>
                                  <a:pt x="20638" y="103759"/>
                                </a:cubicBezTo>
                                <a:lnTo>
                                  <a:pt x="20955" y="103521"/>
                                </a:lnTo>
                                <a:lnTo>
                                  <a:pt x="20955" y="108780"/>
                                </a:lnTo>
                                <a:lnTo>
                                  <a:pt x="12129" y="111506"/>
                                </a:lnTo>
                                <a:lnTo>
                                  <a:pt x="12129" y="121031"/>
                                </a:lnTo>
                                <a:lnTo>
                                  <a:pt x="7302" y="121031"/>
                                </a:lnTo>
                                <a:lnTo>
                                  <a:pt x="7302" y="111506"/>
                                </a:lnTo>
                                <a:cubicBezTo>
                                  <a:pt x="7302" y="111506"/>
                                  <a:pt x="5588" y="111410"/>
                                  <a:pt x="3112" y="111156"/>
                                </a:cubicBezTo>
                                <a:lnTo>
                                  <a:pt x="0" y="110694"/>
                                </a:lnTo>
                                <a:lnTo>
                                  <a:pt x="0" y="104432"/>
                                </a:lnTo>
                                <a:lnTo>
                                  <a:pt x="7302" y="106553"/>
                                </a:lnTo>
                                <a:lnTo>
                                  <a:pt x="7302" y="63119"/>
                                </a:lnTo>
                                <a:cubicBezTo>
                                  <a:pt x="7302" y="63119"/>
                                  <a:pt x="6263" y="62476"/>
                                  <a:pt x="4616" y="61386"/>
                                </a:cubicBezTo>
                                <a:lnTo>
                                  <a:pt x="0" y="58170"/>
                                </a:lnTo>
                                <a:lnTo>
                                  <a:pt x="0" y="40542"/>
                                </a:lnTo>
                                <a:lnTo>
                                  <a:pt x="7302" y="46482"/>
                                </a:lnTo>
                                <a:lnTo>
                                  <a:pt x="7302" y="11938"/>
                                </a:lnTo>
                                <a:cubicBezTo>
                                  <a:pt x="7302" y="11938"/>
                                  <a:pt x="5493" y="12129"/>
                                  <a:pt x="3223" y="12811"/>
                                </a:cubicBezTo>
                                <a:lnTo>
                                  <a:pt x="0" y="14613"/>
                                </a:lnTo>
                                <a:lnTo>
                                  <a:pt x="0" y="9103"/>
                                </a:lnTo>
                                <a:lnTo>
                                  <a:pt x="7302" y="6731"/>
                                </a:lnTo>
                                <a:lnTo>
                                  <a:pt x="730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" name="Shape 106"/>
                        <wps:cNvSpPr/>
                        <wps:spPr>
                          <a:xfrm>
                            <a:off x="540703" y="761283"/>
                            <a:ext cx="20510" cy="52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10" h="52728">
                                <a:moveTo>
                                  <a:pt x="0" y="0"/>
                                </a:moveTo>
                                <a:lnTo>
                                  <a:pt x="1238" y="908"/>
                                </a:lnTo>
                                <a:cubicBezTo>
                                  <a:pt x="6604" y="4940"/>
                                  <a:pt x="12637" y="9734"/>
                                  <a:pt x="15304" y="12782"/>
                                </a:cubicBezTo>
                                <a:cubicBezTo>
                                  <a:pt x="15304" y="12782"/>
                                  <a:pt x="20510" y="19005"/>
                                  <a:pt x="20510" y="28276"/>
                                </a:cubicBezTo>
                                <a:cubicBezTo>
                                  <a:pt x="20510" y="28276"/>
                                  <a:pt x="20510" y="38563"/>
                                  <a:pt x="12763" y="46437"/>
                                </a:cubicBezTo>
                                <a:cubicBezTo>
                                  <a:pt x="12763" y="46437"/>
                                  <a:pt x="10827" y="48406"/>
                                  <a:pt x="7160" y="50517"/>
                                </a:cubicBezTo>
                                <a:lnTo>
                                  <a:pt x="0" y="52728"/>
                                </a:lnTo>
                                <a:lnTo>
                                  <a:pt x="0" y="47469"/>
                                </a:lnTo>
                                <a:lnTo>
                                  <a:pt x="2080" y="45913"/>
                                </a:lnTo>
                                <a:cubicBezTo>
                                  <a:pt x="3429" y="44754"/>
                                  <a:pt x="5080" y="43072"/>
                                  <a:pt x="6286" y="40976"/>
                                </a:cubicBezTo>
                                <a:cubicBezTo>
                                  <a:pt x="6286" y="40976"/>
                                  <a:pt x="8826" y="36785"/>
                                  <a:pt x="8826" y="32086"/>
                                </a:cubicBezTo>
                                <a:cubicBezTo>
                                  <a:pt x="8826" y="32086"/>
                                  <a:pt x="8826" y="27133"/>
                                  <a:pt x="5779" y="22688"/>
                                </a:cubicBezTo>
                                <a:cubicBezTo>
                                  <a:pt x="5779" y="22688"/>
                                  <a:pt x="5048" y="21609"/>
                                  <a:pt x="2857" y="19513"/>
                                </a:cubicBezTo>
                                <a:lnTo>
                                  <a:pt x="0" y="17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07"/>
                        <wps:cNvSpPr/>
                        <wps:spPr>
                          <a:xfrm>
                            <a:off x="540703" y="713125"/>
                            <a:ext cx="15811" cy="2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11" h="27667">
                                <a:moveTo>
                                  <a:pt x="0" y="0"/>
                                </a:moveTo>
                                <a:lnTo>
                                  <a:pt x="1460" y="235"/>
                                </a:lnTo>
                                <a:cubicBezTo>
                                  <a:pt x="1460" y="235"/>
                                  <a:pt x="3619" y="870"/>
                                  <a:pt x="15811" y="5442"/>
                                </a:cubicBezTo>
                                <a:lnTo>
                                  <a:pt x="15811" y="27667"/>
                                </a:lnTo>
                                <a:lnTo>
                                  <a:pt x="12763" y="27667"/>
                                </a:lnTo>
                                <a:cubicBezTo>
                                  <a:pt x="12763" y="27667"/>
                                  <a:pt x="12001" y="15983"/>
                                  <a:pt x="6668" y="10522"/>
                                </a:cubicBezTo>
                                <a:cubicBezTo>
                                  <a:pt x="6668" y="10522"/>
                                  <a:pt x="5366" y="9156"/>
                                  <a:pt x="2778" y="7632"/>
                                </a:cubicBezTo>
                                <a:lnTo>
                                  <a:pt x="0" y="67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" name="Shape 108"/>
                        <wps:cNvSpPr/>
                        <wps:spPr>
                          <a:xfrm>
                            <a:off x="577088" y="799128"/>
                            <a:ext cx="29337" cy="1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7" h="17609">
                                <a:moveTo>
                                  <a:pt x="29337" y="0"/>
                                </a:moveTo>
                                <a:lnTo>
                                  <a:pt x="29337" y="10248"/>
                                </a:lnTo>
                                <a:lnTo>
                                  <a:pt x="22558" y="13672"/>
                                </a:lnTo>
                                <a:cubicBezTo>
                                  <a:pt x="17780" y="15640"/>
                                  <a:pt x="11240" y="17609"/>
                                  <a:pt x="4191" y="17609"/>
                                </a:cubicBezTo>
                                <a:lnTo>
                                  <a:pt x="0" y="17609"/>
                                </a:lnTo>
                                <a:lnTo>
                                  <a:pt x="0" y="14815"/>
                                </a:lnTo>
                                <a:cubicBezTo>
                                  <a:pt x="0" y="14815"/>
                                  <a:pt x="9525" y="14688"/>
                                  <a:pt x="17907" y="10243"/>
                                </a:cubicBezTo>
                                <a:cubicBezTo>
                                  <a:pt x="17907" y="10243"/>
                                  <a:pt x="19971" y="9164"/>
                                  <a:pt x="23019" y="6719"/>
                                </a:cubicBezTo>
                                <a:lnTo>
                                  <a:pt x="29337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" name="Shape 109"/>
                        <wps:cNvSpPr/>
                        <wps:spPr>
                          <a:xfrm>
                            <a:off x="574929" y="711581"/>
                            <a:ext cx="31496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66294">
                                <a:moveTo>
                                  <a:pt x="31496" y="0"/>
                                </a:moveTo>
                                <a:lnTo>
                                  <a:pt x="31496" y="5295"/>
                                </a:lnTo>
                                <a:lnTo>
                                  <a:pt x="29972" y="4826"/>
                                </a:lnTo>
                                <a:cubicBezTo>
                                  <a:pt x="29972" y="4826"/>
                                  <a:pt x="23241" y="4826"/>
                                  <a:pt x="18288" y="10668"/>
                                </a:cubicBezTo>
                                <a:cubicBezTo>
                                  <a:pt x="18288" y="10668"/>
                                  <a:pt x="13335" y="16637"/>
                                  <a:pt x="13335" y="28575"/>
                                </a:cubicBezTo>
                                <a:cubicBezTo>
                                  <a:pt x="13335" y="28575"/>
                                  <a:pt x="13335" y="44196"/>
                                  <a:pt x="20066" y="52959"/>
                                </a:cubicBezTo>
                                <a:cubicBezTo>
                                  <a:pt x="20066" y="52959"/>
                                  <a:pt x="21241" y="54610"/>
                                  <a:pt x="23304" y="56261"/>
                                </a:cubicBezTo>
                                <a:lnTo>
                                  <a:pt x="31496" y="59416"/>
                                </a:lnTo>
                                <a:lnTo>
                                  <a:pt x="31496" y="64828"/>
                                </a:lnTo>
                                <a:lnTo>
                                  <a:pt x="26035" y="66294"/>
                                </a:lnTo>
                                <a:cubicBezTo>
                                  <a:pt x="26035" y="66294"/>
                                  <a:pt x="15240" y="66294"/>
                                  <a:pt x="7620" y="58039"/>
                                </a:cubicBezTo>
                                <a:cubicBezTo>
                                  <a:pt x="7620" y="58039"/>
                                  <a:pt x="0" y="49784"/>
                                  <a:pt x="0" y="36068"/>
                                </a:cubicBezTo>
                                <a:cubicBezTo>
                                  <a:pt x="0" y="36068"/>
                                  <a:pt x="0" y="22860"/>
                                  <a:pt x="7747" y="12446"/>
                                </a:cubicBezTo>
                                <a:cubicBezTo>
                                  <a:pt x="7747" y="12446"/>
                                  <a:pt x="16891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0"/>
                        <wps:cNvSpPr/>
                        <wps:spPr>
                          <a:xfrm>
                            <a:off x="654431" y="711581"/>
                            <a:ext cx="29527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" h="104775">
                                <a:moveTo>
                                  <a:pt x="28829" y="0"/>
                                </a:moveTo>
                                <a:lnTo>
                                  <a:pt x="29527" y="81"/>
                                </a:lnTo>
                                <a:lnTo>
                                  <a:pt x="29527" y="4431"/>
                                </a:lnTo>
                                <a:lnTo>
                                  <a:pt x="29083" y="4318"/>
                                </a:lnTo>
                                <a:cubicBezTo>
                                  <a:pt x="29083" y="4318"/>
                                  <a:pt x="21463" y="4318"/>
                                  <a:pt x="16764" y="8763"/>
                                </a:cubicBezTo>
                                <a:cubicBezTo>
                                  <a:pt x="16764" y="8763"/>
                                  <a:pt x="11938" y="13081"/>
                                  <a:pt x="11938" y="19050"/>
                                </a:cubicBezTo>
                                <a:cubicBezTo>
                                  <a:pt x="11938" y="19050"/>
                                  <a:pt x="11938" y="22860"/>
                                  <a:pt x="13843" y="26670"/>
                                </a:cubicBezTo>
                                <a:cubicBezTo>
                                  <a:pt x="13843" y="26670"/>
                                  <a:pt x="15748" y="30607"/>
                                  <a:pt x="19558" y="34163"/>
                                </a:cubicBezTo>
                                <a:lnTo>
                                  <a:pt x="29527" y="42453"/>
                                </a:lnTo>
                                <a:lnTo>
                                  <a:pt x="29527" y="60416"/>
                                </a:lnTo>
                                <a:lnTo>
                                  <a:pt x="23495" y="54990"/>
                                </a:lnTo>
                                <a:cubicBezTo>
                                  <a:pt x="23495" y="54990"/>
                                  <a:pt x="17272" y="60071"/>
                                  <a:pt x="14351" y="66294"/>
                                </a:cubicBezTo>
                                <a:cubicBezTo>
                                  <a:pt x="14351" y="66294"/>
                                  <a:pt x="11430" y="72390"/>
                                  <a:pt x="11430" y="79628"/>
                                </a:cubicBezTo>
                                <a:cubicBezTo>
                                  <a:pt x="11430" y="79628"/>
                                  <a:pt x="11430" y="89281"/>
                                  <a:pt x="16637" y="94996"/>
                                </a:cubicBezTo>
                                <a:cubicBezTo>
                                  <a:pt x="16637" y="94996"/>
                                  <a:pt x="17939" y="96456"/>
                                  <a:pt x="20256" y="97917"/>
                                </a:cubicBezTo>
                                <a:lnTo>
                                  <a:pt x="29527" y="100704"/>
                                </a:lnTo>
                                <a:lnTo>
                                  <a:pt x="29527" y="104606"/>
                                </a:lnTo>
                                <a:lnTo>
                                  <a:pt x="28829" y="104775"/>
                                </a:lnTo>
                                <a:cubicBezTo>
                                  <a:pt x="28829" y="104775"/>
                                  <a:pt x="14351" y="104775"/>
                                  <a:pt x="6350" y="95885"/>
                                </a:cubicBezTo>
                                <a:cubicBezTo>
                                  <a:pt x="6350" y="95885"/>
                                  <a:pt x="0" y="88519"/>
                                  <a:pt x="0" y="80010"/>
                                </a:cubicBezTo>
                                <a:cubicBezTo>
                                  <a:pt x="0" y="80010"/>
                                  <a:pt x="0" y="73278"/>
                                  <a:pt x="4572" y="66675"/>
                                </a:cubicBezTo>
                                <a:cubicBezTo>
                                  <a:pt x="4572" y="66675"/>
                                  <a:pt x="9017" y="60071"/>
                                  <a:pt x="19939" y="52197"/>
                                </a:cubicBezTo>
                                <a:cubicBezTo>
                                  <a:pt x="19939" y="52197"/>
                                  <a:pt x="8001" y="42290"/>
                                  <a:pt x="4572" y="36322"/>
                                </a:cubicBezTo>
                                <a:cubicBezTo>
                                  <a:pt x="4572" y="36322"/>
                                  <a:pt x="1016" y="30353"/>
                                  <a:pt x="1016" y="24003"/>
                                </a:cubicBezTo>
                                <a:cubicBezTo>
                                  <a:pt x="1016" y="24003"/>
                                  <a:pt x="1016" y="14351"/>
                                  <a:pt x="8636" y="7112"/>
                                </a:cubicBezTo>
                                <a:cubicBezTo>
                                  <a:pt x="8636" y="7112"/>
                                  <a:pt x="16383" y="0"/>
                                  <a:pt x="2882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1"/>
                        <wps:cNvSpPr/>
                        <wps:spPr>
                          <a:xfrm>
                            <a:off x="606425" y="711581"/>
                            <a:ext cx="32131" cy="9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" h="97795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2573" y="0"/>
                                  <a:pt x="21336" y="10287"/>
                                </a:cubicBezTo>
                                <a:cubicBezTo>
                                  <a:pt x="21336" y="10287"/>
                                  <a:pt x="32131" y="22987"/>
                                  <a:pt x="32131" y="41656"/>
                                </a:cubicBezTo>
                                <a:cubicBezTo>
                                  <a:pt x="32131" y="41656"/>
                                  <a:pt x="32131" y="58547"/>
                                  <a:pt x="24003" y="73025"/>
                                </a:cubicBezTo>
                                <a:cubicBezTo>
                                  <a:pt x="24003" y="73025"/>
                                  <a:pt x="15748" y="87503"/>
                                  <a:pt x="1016" y="97282"/>
                                </a:cubicBezTo>
                                <a:lnTo>
                                  <a:pt x="0" y="97795"/>
                                </a:lnTo>
                                <a:lnTo>
                                  <a:pt x="0" y="87547"/>
                                </a:lnTo>
                                <a:lnTo>
                                  <a:pt x="4699" y="82550"/>
                                </a:lnTo>
                                <a:cubicBezTo>
                                  <a:pt x="4699" y="82550"/>
                                  <a:pt x="12573" y="71628"/>
                                  <a:pt x="15494" y="58801"/>
                                </a:cubicBezTo>
                                <a:cubicBezTo>
                                  <a:pt x="15494" y="58801"/>
                                  <a:pt x="12573" y="60674"/>
                                  <a:pt x="8493" y="62547"/>
                                </a:cubicBezTo>
                                <a:lnTo>
                                  <a:pt x="0" y="64828"/>
                                </a:lnTo>
                                <a:lnTo>
                                  <a:pt x="0" y="59416"/>
                                </a:lnTo>
                                <a:lnTo>
                                  <a:pt x="381" y="59563"/>
                                </a:lnTo>
                                <a:cubicBezTo>
                                  <a:pt x="381" y="59563"/>
                                  <a:pt x="3810" y="59563"/>
                                  <a:pt x="8509" y="57912"/>
                                </a:cubicBezTo>
                                <a:cubicBezTo>
                                  <a:pt x="8509" y="57912"/>
                                  <a:pt x="13081" y="56134"/>
                                  <a:pt x="16764" y="53213"/>
                                </a:cubicBezTo>
                                <a:cubicBezTo>
                                  <a:pt x="16764" y="53213"/>
                                  <a:pt x="18161" y="43434"/>
                                  <a:pt x="18161" y="37719"/>
                                </a:cubicBezTo>
                                <a:cubicBezTo>
                                  <a:pt x="18161" y="37719"/>
                                  <a:pt x="18161" y="30607"/>
                                  <a:pt x="15621" y="22098"/>
                                </a:cubicBezTo>
                                <a:cubicBezTo>
                                  <a:pt x="15621" y="22098"/>
                                  <a:pt x="13081" y="13715"/>
                                  <a:pt x="8636" y="9271"/>
                                </a:cubicBezTo>
                                <a:cubicBezTo>
                                  <a:pt x="8636" y="9271"/>
                                  <a:pt x="7525" y="8160"/>
                                  <a:pt x="5699" y="7048"/>
                                </a:cubicBezTo>
                                <a:lnTo>
                                  <a:pt x="0" y="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Shape 112"/>
                        <wps:cNvSpPr/>
                        <wps:spPr>
                          <a:xfrm>
                            <a:off x="727964" y="719398"/>
                            <a:ext cx="32322" cy="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22" h="96959">
                                <a:moveTo>
                                  <a:pt x="32322" y="0"/>
                                </a:moveTo>
                                <a:lnTo>
                                  <a:pt x="32322" y="9000"/>
                                </a:lnTo>
                                <a:lnTo>
                                  <a:pt x="29861" y="11726"/>
                                </a:lnTo>
                                <a:cubicBezTo>
                                  <a:pt x="27845" y="14155"/>
                                  <a:pt x="25337" y="17520"/>
                                  <a:pt x="23368" y="21266"/>
                                </a:cubicBezTo>
                                <a:cubicBezTo>
                                  <a:pt x="23368" y="21266"/>
                                  <a:pt x="19431" y="28760"/>
                                  <a:pt x="16637" y="38792"/>
                                </a:cubicBezTo>
                                <a:cubicBezTo>
                                  <a:pt x="16637" y="38792"/>
                                  <a:pt x="19304" y="36951"/>
                                  <a:pt x="23336" y="35109"/>
                                </a:cubicBezTo>
                                <a:lnTo>
                                  <a:pt x="32322" y="32887"/>
                                </a:lnTo>
                                <a:lnTo>
                                  <a:pt x="32322" y="38555"/>
                                </a:lnTo>
                                <a:lnTo>
                                  <a:pt x="31115" y="38030"/>
                                </a:lnTo>
                                <a:cubicBezTo>
                                  <a:pt x="31115" y="38030"/>
                                  <a:pt x="28321" y="38030"/>
                                  <a:pt x="25019" y="39174"/>
                                </a:cubicBezTo>
                                <a:cubicBezTo>
                                  <a:pt x="25019" y="39174"/>
                                  <a:pt x="21717" y="40443"/>
                                  <a:pt x="15367" y="44126"/>
                                </a:cubicBezTo>
                                <a:cubicBezTo>
                                  <a:pt x="15367" y="44126"/>
                                  <a:pt x="14097" y="54287"/>
                                  <a:pt x="14097" y="60510"/>
                                </a:cubicBezTo>
                                <a:cubicBezTo>
                                  <a:pt x="14097" y="60510"/>
                                  <a:pt x="14097" y="67622"/>
                                  <a:pt x="16764" y="76003"/>
                                </a:cubicBezTo>
                                <a:cubicBezTo>
                                  <a:pt x="16764" y="76003"/>
                                  <a:pt x="19431" y="84512"/>
                                  <a:pt x="24511" y="89212"/>
                                </a:cubicBezTo>
                                <a:cubicBezTo>
                                  <a:pt x="24511" y="89212"/>
                                  <a:pt x="25463" y="90101"/>
                                  <a:pt x="27115" y="90990"/>
                                </a:cubicBezTo>
                                <a:lnTo>
                                  <a:pt x="32322" y="92352"/>
                                </a:lnTo>
                                <a:lnTo>
                                  <a:pt x="32322" y="96755"/>
                                </a:lnTo>
                                <a:lnTo>
                                  <a:pt x="31750" y="96959"/>
                                </a:lnTo>
                                <a:cubicBezTo>
                                  <a:pt x="31750" y="96959"/>
                                  <a:pt x="21336" y="96959"/>
                                  <a:pt x="14097" y="89974"/>
                                </a:cubicBezTo>
                                <a:cubicBezTo>
                                  <a:pt x="14097" y="89974"/>
                                  <a:pt x="0" y="76765"/>
                                  <a:pt x="0" y="55429"/>
                                </a:cubicBezTo>
                                <a:cubicBezTo>
                                  <a:pt x="0" y="55429"/>
                                  <a:pt x="0" y="41967"/>
                                  <a:pt x="5461" y="29775"/>
                                </a:cubicBezTo>
                                <a:cubicBezTo>
                                  <a:pt x="5461" y="29775"/>
                                  <a:pt x="10922" y="17584"/>
                                  <a:pt x="20828" y="8186"/>
                                </a:cubicBezTo>
                                <a:cubicBezTo>
                                  <a:pt x="20828" y="8186"/>
                                  <a:pt x="23336" y="5836"/>
                                  <a:pt x="27003" y="3074"/>
                                </a:cubicBezTo>
                                <a:lnTo>
                                  <a:pt x="3232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3"/>
                        <wps:cNvSpPr/>
                        <wps:spPr>
                          <a:xfrm>
                            <a:off x="683959" y="711663"/>
                            <a:ext cx="28638" cy="104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8" h="104525">
                                <a:moveTo>
                                  <a:pt x="0" y="0"/>
                                </a:moveTo>
                                <a:lnTo>
                                  <a:pt x="6382" y="744"/>
                                </a:lnTo>
                                <a:cubicBezTo>
                                  <a:pt x="10382" y="1569"/>
                                  <a:pt x="15304" y="3220"/>
                                  <a:pt x="18987" y="6522"/>
                                </a:cubicBezTo>
                                <a:cubicBezTo>
                                  <a:pt x="18987" y="6522"/>
                                  <a:pt x="26479" y="13253"/>
                                  <a:pt x="26479" y="21509"/>
                                </a:cubicBezTo>
                                <a:cubicBezTo>
                                  <a:pt x="26479" y="21509"/>
                                  <a:pt x="26479" y="27350"/>
                                  <a:pt x="22415" y="33193"/>
                                </a:cubicBezTo>
                                <a:cubicBezTo>
                                  <a:pt x="22415" y="33193"/>
                                  <a:pt x="18351" y="39034"/>
                                  <a:pt x="5651" y="46909"/>
                                </a:cubicBezTo>
                                <a:cubicBezTo>
                                  <a:pt x="5651" y="46909"/>
                                  <a:pt x="18732" y="57069"/>
                                  <a:pt x="22924" y="63037"/>
                                </a:cubicBezTo>
                                <a:cubicBezTo>
                                  <a:pt x="22924" y="63037"/>
                                  <a:pt x="28638" y="70531"/>
                                  <a:pt x="28638" y="78912"/>
                                </a:cubicBezTo>
                                <a:cubicBezTo>
                                  <a:pt x="28638" y="78912"/>
                                  <a:pt x="28638" y="89581"/>
                                  <a:pt x="20510" y="97200"/>
                                </a:cubicBezTo>
                                <a:cubicBezTo>
                                  <a:pt x="20510" y="97200"/>
                                  <a:pt x="18478" y="99074"/>
                                  <a:pt x="14811" y="100947"/>
                                </a:cubicBezTo>
                                <a:lnTo>
                                  <a:pt x="0" y="104525"/>
                                </a:lnTo>
                                <a:lnTo>
                                  <a:pt x="0" y="100623"/>
                                </a:lnTo>
                                <a:lnTo>
                                  <a:pt x="444" y="100757"/>
                                </a:lnTo>
                                <a:cubicBezTo>
                                  <a:pt x="444" y="100757"/>
                                  <a:pt x="8446" y="100757"/>
                                  <a:pt x="13271" y="96184"/>
                                </a:cubicBezTo>
                                <a:cubicBezTo>
                                  <a:pt x="13271" y="96184"/>
                                  <a:pt x="18098" y="91612"/>
                                  <a:pt x="18098" y="85009"/>
                                </a:cubicBezTo>
                                <a:cubicBezTo>
                                  <a:pt x="18098" y="85009"/>
                                  <a:pt x="18098" y="79674"/>
                                  <a:pt x="15430" y="75484"/>
                                </a:cubicBezTo>
                                <a:cubicBezTo>
                                  <a:pt x="15430" y="75484"/>
                                  <a:pt x="14065" y="73515"/>
                                  <a:pt x="10700" y="69959"/>
                                </a:cubicBezTo>
                                <a:lnTo>
                                  <a:pt x="0" y="60335"/>
                                </a:lnTo>
                                <a:lnTo>
                                  <a:pt x="0" y="42372"/>
                                </a:lnTo>
                                <a:lnTo>
                                  <a:pt x="2096" y="44114"/>
                                </a:lnTo>
                                <a:cubicBezTo>
                                  <a:pt x="2096" y="44114"/>
                                  <a:pt x="10985" y="35986"/>
                                  <a:pt x="13399" y="31414"/>
                                </a:cubicBezTo>
                                <a:cubicBezTo>
                                  <a:pt x="13399" y="31414"/>
                                  <a:pt x="15812" y="26715"/>
                                  <a:pt x="15812" y="21000"/>
                                </a:cubicBezTo>
                                <a:cubicBezTo>
                                  <a:pt x="15812" y="21000"/>
                                  <a:pt x="15812" y="12999"/>
                                  <a:pt x="11366" y="8682"/>
                                </a:cubicBezTo>
                                <a:cubicBezTo>
                                  <a:pt x="11366" y="8682"/>
                                  <a:pt x="10287" y="7570"/>
                                  <a:pt x="8271" y="6459"/>
                                </a:cubicBezTo>
                                <a:lnTo>
                                  <a:pt x="0" y="4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" name="Shape 114"/>
                        <wps:cNvSpPr/>
                        <wps:spPr>
                          <a:xfrm>
                            <a:off x="760286" y="750824"/>
                            <a:ext cx="31305" cy="65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5" h="65329">
                                <a:moveTo>
                                  <a:pt x="5905" y="0"/>
                                </a:moveTo>
                                <a:cubicBezTo>
                                  <a:pt x="5905" y="0"/>
                                  <a:pt x="16192" y="0"/>
                                  <a:pt x="23813" y="8382"/>
                                </a:cubicBezTo>
                                <a:cubicBezTo>
                                  <a:pt x="23813" y="8382"/>
                                  <a:pt x="31305" y="16764"/>
                                  <a:pt x="31305" y="29845"/>
                                </a:cubicBezTo>
                                <a:cubicBezTo>
                                  <a:pt x="31305" y="29845"/>
                                  <a:pt x="31305" y="42545"/>
                                  <a:pt x="23813" y="52832"/>
                                </a:cubicBezTo>
                                <a:cubicBezTo>
                                  <a:pt x="23813" y="52832"/>
                                  <a:pt x="21463" y="56007"/>
                                  <a:pt x="17240" y="59182"/>
                                </a:cubicBezTo>
                                <a:lnTo>
                                  <a:pt x="0" y="65329"/>
                                </a:lnTo>
                                <a:lnTo>
                                  <a:pt x="0" y="60926"/>
                                </a:lnTo>
                                <a:lnTo>
                                  <a:pt x="1588" y="61341"/>
                                </a:lnTo>
                                <a:cubicBezTo>
                                  <a:pt x="1588" y="61341"/>
                                  <a:pt x="7938" y="61341"/>
                                  <a:pt x="13017" y="55245"/>
                                </a:cubicBezTo>
                                <a:cubicBezTo>
                                  <a:pt x="13017" y="55245"/>
                                  <a:pt x="18224" y="49023"/>
                                  <a:pt x="18224" y="37719"/>
                                </a:cubicBezTo>
                                <a:cubicBezTo>
                                  <a:pt x="18224" y="37719"/>
                                  <a:pt x="18224" y="25019"/>
                                  <a:pt x="13144" y="15875"/>
                                </a:cubicBezTo>
                                <a:cubicBezTo>
                                  <a:pt x="13144" y="15875"/>
                                  <a:pt x="11874" y="13557"/>
                                  <a:pt x="9446" y="11240"/>
                                </a:cubicBezTo>
                                <a:lnTo>
                                  <a:pt x="0" y="7129"/>
                                </a:lnTo>
                                <a:lnTo>
                                  <a:pt x="0" y="1461"/>
                                </a:lnTo>
                                <a:lnTo>
                                  <a:pt x="590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6" name="Shape 115"/>
                        <wps:cNvSpPr/>
                        <wps:spPr>
                          <a:xfrm>
                            <a:off x="803275" y="713613"/>
                            <a:ext cx="63754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54" h="103124">
                                <a:moveTo>
                                  <a:pt x="9525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2922"/>
                                </a:lnTo>
                                <a:lnTo>
                                  <a:pt x="29972" y="103124"/>
                                </a:lnTo>
                                <a:lnTo>
                                  <a:pt x="21717" y="103124"/>
                                </a:lnTo>
                                <a:lnTo>
                                  <a:pt x="51816" y="12319"/>
                                </a:lnTo>
                                <a:lnTo>
                                  <a:pt x="24003" y="12319"/>
                                </a:lnTo>
                                <a:cubicBezTo>
                                  <a:pt x="24003" y="12319"/>
                                  <a:pt x="15748" y="12319"/>
                                  <a:pt x="12192" y="14224"/>
                                </a:cubicBezTo>
                                <a:cubicBezTo>
                                  <a:pt x="12192" y="14224"/>
                                  <a:pt x="5969" y="17653"/>
                                  <a:pt x="2032" y="24765"/>
                                </a:cubicBezTo>
                                <a:lnTo>
                                  <a:pt x="0" y="2400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" name="Shape 116"/>
                        <wps:cNvSpPr/>
                        <wps:spPr>
                          <a:xfrm>
                            <a:off x="760286" y="711581"/>
                            <a:ext cx="29400" cy="1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00" h="16816">
                                <a:moveTo>
                                  <a:pt x="25210" y="0"/>
                                </a:moveTo>
                                <a:lnTo>
                                  <a:pt x="29400" y="0"/>
                                </a:lnTo>
                                <a:lnTo>
                                  <a:pt x="29400" y="2794"/>
                                </a:lnTo>
                                <a:cubicBezTo>
                                  <a:pt x="29400" y="2794"/>
                                  <a:pt x="19621" y="3810"/>
                                  <a:pt x="13399" y="6603"/>
                                </a:cubicBezTo>
                                <a:cubicBezTo>
                                  <a:pt x="13399" y="6603"/>
                                  <a:pt x="7175" y="9525"/>
                                  <a:pt x="1079" y="15621"/>
                                </a:cubicBezTo>
                                <a:lnTo>
                                  <a:pt x="0" y="16816"/>
                                </a:lnTo>
                                <a:lnTo>
                                  <a:pt x="0" y="7816"/>
                                </a:lnTo>
                                <a:lnTo>
                                  <a:pt x="7810" y="3302"/>
                                </a:lnTo>
                                <a:cubicBezTo>
                                  <a:pt x="7810" y="3302"/>
                                  <a:pt x="17082" y="0"/>
                                  <a:pt x="2521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848345" id="Group 1078" o:spid="_x0000_s1026" style="width:265.25pt;height:65.05pt;mso-position-horizontal-relative:char;mso-position-vertical-relative:line" coordsize="33689,8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">
                <v:shape id="Shape 7" o:spid="_x0000_s1027" style="position:absolute;left:1122;top:3056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8" o:spid="_x0000_s1028" style="position:absolute;top:3027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" o:spid="_x0000_s1029" style="position:absolute;left:1442;top:3521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10" o:spid="_x0000_s1030" style="position:absolute;left:1786;top:3056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11" o:spid="_x0000_s1031" style="position:absolute;left:1442;top:3027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12" o:spid="_x0000_s1032" style="position:absolute;left:2543;top:3027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3" o:spid="_x0000_s1033" style="position:absolute;left:2099;top:3027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494" o:spid="_x0000_s1034" style="position:absolute;left:3558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495" o:spid="_x0000_s1035" style="position:absolute;left:3558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16" o:spid="_x0000_s1036" style="position:absolute;left:6299;width:1656;height:2176;visibility:visible;mso-wrap-style:square;v-text-anchor:top" coordsize="165608,2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" path="m1905,l150241,r4445,39624l149606,39624v,,-6223,-17652,-12954,-24002c136652,15622,128143,7747,111506,7747r-80137,l115697,106299,26416,199644r107696,c134112,199644,143383,199644,150368,190500v,,5969,-7365,8382,-17907l165608,172593r-11303,45085l,217678,98552,113538,1905,xe" fillcolor="black" stroked="f" strokeweight="0">
                  <v:stroke miterlimit="83231f" joinstyle="miter" endcap="square"/>
                  <v:path arrowok="t" textboxrect="0,0,165608,217678"/>
                </v:shape>
                <v:shape id="Shape 17" o:spid="_x0000_s1037" style="position:absolute;left:9337;top:786;width:625;height:1009;visibility:visible;mso-wrap-style:square;v-text-anchor:top" coordsize="6254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" path="m27432,l62548,r,5828l61833,5858v-2175,143,-5254,429,-8874,1000l41275,46990v,,8509,2159,13589,2159c54864,49149,56896,49149,59753,48736r2795,-820l62548,53620r-4763,736c57785,54356,50800,54356,40132,51689l32004,79375v,,-2794,9652,-2794,12827c29210,92202,29210,94615,31242,96139v,,1905,1651,9652,2033l40132,100965,,100965,889,98172v,,7874,,10922,-2668c11811,95504,14859,92837,18542,80518l35179,22987v,,2921,-10287,2921,-13715c38100,9272,38100,6477,35941,4826v,,-2159,-1651,-9271,-2032l27432,xe" fillcolor="black" stroked="f" strokeweight="0">
                  <v:stroke miterlimit="83231f" joinstyle="miter" endcap="square"/>
                  <v:path arrowok="t" textboxrect="0,0,62548,100965"/>
                </v:shape>
                <v:shape id="Shape 18" o:spid="_x0000_s1038" style="position:absolute;left:8314;top:786;width:1203;height:1033;visibility:visible;mso-wrap-style:square;v-text-anchor:top" coordsize="120269,10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" path="m22606,l47879,,78994,79122,95885,19939v,,2159,-7112,2159,-11303c98044,8636,98044,5969,96012,4445v,,-1905,-1523,-7112,-1523c88900,2922,87884,2922,86995,2794l87884,r32385,l119507,2794v,,-5207,,-7620,1143c111887,3937,108331,5334,106553,7874v,,-2286,3429,-4699,12065l77978,103378r-2540,l41910,18161,23876,80899v,,-2032,7112,-2032,11176c21844,92075,21844,94869,23749,96139v,,1905,1397,8636,2033l31623,100965,,100965,1016,98172v,,5969,-128,8001,-1017c9017,97155,11938,95759,13462,93599v,,2286,-3175,4826,-12700l38354,10922v,,-2794,-4572,-6223,-6350c32131,4572,28829,2922,21844,2794l22606,xe" fillcolor="black" stroked="f" strokeweight="0">
                  <v:stroke miterlimit="83231f" joinstyle="miter" endcap="square"/>
                  <v:path arrowok="t" textboxrect="0,0,120269,103378"/>
                </v:shape>
                <v:shape id="Shape 19" o:spid="_x0000_s1039" style="position:absolute;left:9962;top:786;width:358;height:536;visibility:visible;mso-wrap-style:square;v-text-anchor:top" coordsize="35751,53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" path="m,l4508,v,,15749,,23496,6731c28004,6731,35751,13462,35751,23114v,,,7747,-4953,14986c30798,38100,25971,45212,16319,49784v,,-2444,1143,-6302,2286l,53620,,47916,7048,45847v,,6604,-3175,10415,-10033c17463,35814,21273,29083,21273,21972v,,,-7494,-4572,-11939c16701,10033,12129,5715,2730,5715l,5828,,xe" fillcolor="black" stroked="f" strokeweight="0">
                  <v:stroke miterlimit="83231f" joinstyle="miter" endcap="square"/>
                  <v:path arrowok="t" textboxrect="0,0,35751,53620"/>
                </v:shape>
                <v:shape id="Shape 20" o:spid="_x0000_s1040" style="position:absolute;left:5509;top:17;width:490;height:3048;visibility:visible;mso-wrap-style:square;v-text-anchor:top" coordsize="49022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" path="m48006,r1016,5715c49022,5715,19812,35560,15113,55626v,,-5842,24892,-5842,56261l9271,192913v,,,36195,5842,56261c15113,249174,19812,267716,49022,301371r-2540,3429c46482,304800,,275844,,192913l,111887c,111887,,28956,48006,xe" fillcolor="black" stroked="f" strokeweight="0">
                  <v:stroke miterlimit="83231f" joinstyle="miter" endcap="square"/>
                  <v:path arrowok="t" textboxrect="0,0,49022,304800"/>
                </v:shape>
                <v:shape id="Shape 21" o:spid="_x0000_s1041" style="position:absolute;left:10515;top:17;width:490;height:3048;visibility:visible;mso-wrap-style:square;v-text-anchor:top" coordsize="49022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" path="m2540,v,,46482,28956,46482,111887l49022,192913v,,,82931,-48006,111887l,299085v,,29210,-29845,33909,-49911c33909,249174,39751,224282,39751,192913r,-81026c39751,111887,39751,75692,33909,55626v,,-4699,-18542,-33909,-52197l2540,xe" fillcolor="black" stroked="f" strokeweight="0">
                  <v:stroke miterlimit="83231f" joinstyle="miter" endcap="square"/>
                  <v:path arrowok="t" textboxrect="0,0,49022,304800"/>
                </v:shape>
                <v:shape id="Shape 22" o:spid="_x0000_s1042" style="position:absolute;left:6680;top:3683;width:1656;height:2176;visibility:visible;mso-wrap-style:square;v-text-anchor:top" coordsize="165608,2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" path="m1905,l150241,r4445,39624l149606,39624v,,-6223,-17652,-12954,-24002c136652,15622,128143,7747,111506,7747r-80137,l115697,106299,26416,199644r107696,c134112,199644,143383,199644,150368,190500v,,5969,-7365,8382,-17907l165608,172593r-11303,45085l,217678,98552,113538,1905,xe" fillcolor="black" stroked="f" strokeweight="0">
                  <v:stroke miterlimit="83231f" joinstyle="miter" endcap="square"/>
                  <v:path arrowok="t" textboxrect="0,0,165608,217678"/>
                </v:shape>
                <v:shape id="Shape 23" o:spid="_x0000_s1043" style="position:absolute;left:8695;top:4469;width:1203;height:1033;visibility:visible;mso-wrap-style:square;v-text-anchor:top" coordsize="120269,10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" path="m22606,l47879,,78994,79122,95885,19939v,,2159,-7112,2159,-11303c98044,8636,98044,5969,96012,4445v,,-1905,-1523,-7112,-1523c88900,2922,87884,2922,86995,2794l87884,r32385,l119507,2794v,,-5207,,-7620,1143c111887,3937,108331,5334,106553,7874v,,-2286,3429,-4699,12065l77978,103378r-2540,l41910,18161,23876,80899v,,-2032,7112,-2032,11176c21844,92075,21844,94869,23749,96139v,,1905,1397,8636,2033l31623,100965,,100965,1016,98172v,,5969,-128,8001,-1017c9017,97155,11938,95759,13462,93599v,,2286,-3175,4826,-12700l38354,10922v,,-2794,-4572,-6223,-6350c32131,4572,28829,2922,21844,2794l22606,xe" fillcolor="black" stroked="f" strokeweight="0">
                  <v:stroke miterlimit="83231f" joinstyle="miter" endcap="square"/>
                  <v:path arrowok="t" textboxrect="0,0,120269,103378"/>
                </v:shape>
                <v:shape id="Shape 24" o:spid="_x0000_s1044" style="position:absolute;left:4927;top:3192;width:6604;height:0;visibility:visible;mso-wrap-style:square;v-text-anchor:top" coordsize="660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" path="m,l660400,e" filled="f" strokeweight=".5pt">
                  <v:stroke miterlimit="83231f" joinstyle="miter" endcap="square"/>
                  <v:path arrowok="t" textboxrect="0,0,660400,0"/>
                </v:shape>
                <v:shape id="Shape 496" o:spid="_x0000_s1045" style="position:absolute;left:12194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497" o:spid="_x0000_s1046" style="position:absolute;left:12194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27" o:spid="_x0000_s1047" style="position:absolute;left:14660;top:2657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" path="m29337,r,10248l22558,13672c17780,15640,11239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28" o:spid="_x0000_s1048" style="position:absolute;left:14639;top:1781;width:315;height:663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" path="m31496,r,l31496,5295,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29" o:spid="_x0000_s1049" style="position:absolute;left:13851;top:1781;width:665;height:1030;visibility:visible;mso-wrap-style:square;v-text-anchor:top" coordsize="6642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" path="m31496,v,,12319,,20574,7874c52070,7874,60325,15621,60325,26415v,,,7748,-3683,15495c56642,41910,51181,53721,38862,67310v,,-18415,20193,-23241,24384l42037,91694v,,8128,,11303,-635c53340,91059,56515,90551,59182,88646v,,2667,-1778,4445,-5081l66421,83565r-6985,19432l,102997r,-2794c,100203,26162,76200,36830,61087v,,10795,-15240,10795,-27686c47625,33401,47625,23876,41656,17526v,,-5842,-6223,-14097,-6223c27559,11303,20193,11303,14224,15621v,,-5969,4444,-8763,12954l2667,28575v,,2032,-13843,9652,-21210c12319,7365,19939,,31496,xe" fillcolor="black" stroked="f" strokeweight="0">
                  <v:stroke miterlimit="83231f" joinstyle="miter" endcap="square"/>
                  <v:path arrowok="t" textboxrect="0,0,66421,102997"/>
                </v:shape>
                <v:shape id="Shape 30" o:spid="_x0000_s1050" style="position:absolute;left:15407;top:1859;width:323;height:970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" path="m32321,r,9000l29861,11726v-2016,2429,-4525,5794,-6493,9540c23368,21266,19431,28760,16637,38792v,,2667,-1841,6699,-3683l32321,32887r,5668l31115,38030v,,-2794,,-6096,1144c25019,39174,21717,40443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31" o:spid="_x0000_s1051" style="position:absolute;left:14954;top:1781;width:321;height:978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" path="m,l7382,1286v4238,1286,9572,3857,13954,9001c21336,10287,32131,22987,32131,41656v,,,16891,-8128,31369c24003,73025,15748,87503,1016,97282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32" o:spid="_x0000_s1052" style="position:absolute;left:15730;top:2174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33" o:spid="_x0000_s1053" style="position:absolute;left:16159;top:1782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34" o:spid="_x0000_s1054" style="position:absolute;left:15730;top:1781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35" o:spid="_x0000_s1055" style="position:absolute;left:16921;top:1782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36" o:spid="_x0000_s1056" style="position:absolute;left:16484;top:1781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37" o:spid="_x0000_s1057" style="position:absolute;left:17683;top:1782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38" o:spid="_x0000_s1058" style="position:absolute;left:17246;top:1781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39" o:spid="_x0000_s1059" style="position:absolute;left:18008;top:1781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40" o:spid="_x0000_s1060" style="position:absolute;left:16159;top:3687;width:325;height:1047;visibility:visible;mso-wrap-style:square;v-text-anchor:top" coordsize="32512,104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" path="m32512,r,4906l29782,5429v-1747,571,-4001,1714,-6033,4000c23749,9429,18415,15525,16383,28733v,,-1905,13208,-1905,26162c14478,54895,14478,75723,19558,88804v,,4445,11176,12700,11176l32512,99935r,4641l32131,104679v,,-14478,,-24003,-17018c8128,87661,,73310,,53117v,,,-17272,5080,-29845c5080,23272,10287,10826,19050,4730v,,1683,-1206,4254,-2413l32512,xe" fillcolor="black" stroked="f" strokeweight="0">
                  <v:stroke miterlimit="83231f" joinstyle="miter" endcap="square"/>
                  <v:path arrowok="t" textboxrect="0,0,32512,104679"/>
                </v:shape>
                <v:shape id="Shape 41" o:spid="_x0000_s1061" style="position:absolute;left:15402;top:3686;width:574;height:1048;visibility:visible;mso-wrap-style:square;v-text-anchor:top" coordsize="5740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" path="m29083,v,,12065,,18415,8001c47498,8001,52451,13715,52451,20447v,,,11049,-13843,22860c38608,43307,47879,46863,52705,53594v,,4699,6731,4699,16002c57404,69596,57404,82803,49022,92328v,,-10668,12447,-31242,12447c17780,104775,7366,104775,3683,102235,3683,102235,,99568,,96901v,,,-2286,1905,-3937c1905,92964,3683,91313,5969,91313v,,2032,,3810,508c9779,91821,11176,92328,15621,94615v,,4445,2413,6096,2794c21717,97409,24511,98171,27686,98171v,,7493,,13208,-5843c40894,92328,46482,86487,46482,78613v,,,-5969,-2540,-11557c43942,67056,41910,62865,39497,60706v,,-3175,-2921,-8636,-5334c30861,55372,25273,52959,19558,52959r-2413,l17145,50546v,,5715,-508,11684,-4064c28829,46482,34798,42926,37465,37973v,,2667,-4826,2667,-10795c40132,27178,40132,19685,35433,14859v,,-4826,-4699,-11938,-4699c23495,10160,11811,10160,4064,22478l1651,21209v,,4318,-10033,10922,-15621c12573,5588,19050,,29083,xe" fillcolor="black" stroked="f" strokeweight="0">
                  <v:stroke miterlimit="83231f" joinstyle="miter" endcap="square"/>
                  <v:path arrowok="t" textboxrect="0,0,57404,104775"/>
                </v:shape>
                <v:shape id="Shape 42" o:spid="_x0000_s1062" style="position:absolute;left:16484;top:3686;width:328;height:1047;visibility:visible;mso-wrap-style:square;v-text-anchor:top" coordsize="32766,1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" path="m381,v,,11557,,20828,11938c21209,11938,32766,26415,32766,51562v,,,17526,-5080,29845c27686,81407,22606,93726,14732,99187v,,-1937,1397,-4794,2794l,104672r,-4641l2318,99616v1555,-461,3651,-1382,5810,-3223c8128,96393,12446,92837,14732,84328v,,3302,-12700,3302,-36068c18034,48260,18034,30988,14478,19431v,,-2540,-8509,-6985,-12066c7493,7365,4572,4953,254,4953l,5002,,96,381,xe" fillcolor="black" stroked="f" strokeweight="0">
                  <v:stroke miterlimit="83231f" joinstyle="miter" endcap="square"/>
                  <v:path arrowok="t" textboxrect="0,0,32766,104672"/>
                </v:shape>
                <v:shape id="Shape 43" o:spid="_x0000_s1063" style="position:absolute;left:13563;top:3192;width:5080;height:0;visibility:visible;mso-wrap-style:square;v-text-anchor:top" coordsize="50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" path="m,l508000,e" filled="f" strokeweight=".5pt">
                  <v:stroke miterlimit="83231f" joinstyle="miter" endcap="square"/>
                  <v:path arrowok="t" textboxrect="0,0,508000,0"/>
                </v:shape>
                <v:shape id="Shape 498" o:spid="_x0000_s1064" style="position:absolute;left:19306;top:3285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499" o:spid="_x0000_s1065" style="position:absolute;left:19306;top:3044;width:804;height:91;visibility:visible;mso-wrap-style:square;v-text-anchor:top" coordsize="803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" path="m,l80391,r,9144l,9144,,e" fillcolor="black" stroked="f" strokeweight="0">
                  <v:stroke miterlimit="83231f" joinstyle="miter" endcap="square"/>
                  <v:path arrowok="t" textboxrect="0,0,80391,9144"/>
                </v:shape>
                <v:shape id="Shape 46" o:spid="_x0000_s1066" style="position:absolute;left:20502;top:3546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" path="m29337,r,10248l22558,13672c17780,15640,11239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47" o:spid="_x0000_s1067" style="position:absolute;left:20481;top:2670;width:315;height:663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" path="m31496,r,l31496,5295,29972,4826v,,-6731,,-11684,5842c18288,10668,13335,16637,13335,28575v,,,15621,6731,24384c20066,52959,21241,54610,23304,56261r8192,3155l31496,64827r-5461,1467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48" o:spid="_x0000_s1068" style="position:absolute;left:20796;top:2670;width:321;height:978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" path="m,l7382,1286v4238,1286,9572,3857,13954,9001c21336,10287,32131,22987,32131,41656v,,,16891,-8128,31369c24003,73025,15748,87503,1016,97282l,97795,,87547,4699,82550v,,7874,-10922,10795,-23749c15494,58801,12573,60674,8493,62547l,64827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49" o:spid="_x0000_s1069" style="position:absolute;left:21264;top:3552;width:223;height:402;visibility:visible;mso-wrap-style:square;v-text-anchor:top" coordsize="22225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" path="m9779,v,,4699,,8636,4190c18415,4190,22225,8509,22225,15621v,,,7619,-5334,14224c16891,29845,11557,36449,,40259l,36830v,,7747,-2286,11938,-7747c11938,29083,16129,23749,16129,17780v,,,-1397,-635,-2286c15494,15494,14859,14859,14478,14859v,,-762,,-3556,1397c10922,16256,9525,17018,8001,17018v,,-3683,,-5842,-2159c2159,14859,,12700,,8890v,,,-3810,2794,-6350c2794,2540,5588,,9779,xe" fillcolor="black" stroked="f" strokeweight="0">
                  <v:stroke miterlimit="83231f" joinstyle="miter" endcap="square"/>
                  <v:path arrowok="t" textboxrect="0,0,22225,40259"/>
                </v:shape>
                <v:shape id="Shape 50" o:spid="_x0000_s1070" style="position:absolute;left:22038;top:2670;width:295;height:1048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7,97917r9270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51" o:spid="_x0000_s1071" style="position:absolute;left:22773;top:2748;width:323;height:970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" path="m32321,r,9000l29861,11726v-2016,2429,-4525,5794,-6493,9540c23368,21266,19431,28760,16637,38792v,,2667,-1841,6699,-3683l32321,32887r,5668l31115,38030v,,-2794,,-6096,1144c25019,39174,21717,40443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52" o:spid="_x0000_s1072" style="position:absolute;left:22333;top:2671;width:286;height:1045;visibility:visible;mso-wrap-style:square;v-text-anchor:top" coordsize="28639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" path="m,l6382,744v4000,825,8922,2476,12605,5778c18987,6522,26480,13253,26480,21509v,,,5841,-4064,11684c22416,33193,18352,39034,5652,46909v,,13081,10160,17272,16128c22924,63037,28639,70531,28639,78912v,,,10669,-8128,18288c20511,97200,18479,99074,14811,100947l,104525r,-3902l445,100757v,,8001,,12827,-4573c13272,96184,18098,91612,18098,85009v,,,-5335,-2667,-9525c15431,75484,14065,73515,10700,69959l,60335,,42372r2096,1742c2096,44114,10986,35986,13399,31414v,,2413,-4699,2413,-10414c15812,21000,15812,12999,11367,8682v,,-1080,-1112,-3096,-2223l,4350,,xe" fillcolor="black" stroked="f" strokeweight="0">
                  <v:stroke miterlimit="83231f" joinstyle="miter" endcap="square"/>
                  <v:path arrowok="t" textboxrect="0,0,28639,104525"/>
                </v:shape>
                <v:shape id="Shape 53" o:spid="_x0000_s1073" style="position:absolute;left:23096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54" o:spid="_x0000_s1074" style="position:absolute;left:23535;top:2748;width:323;height:970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" path="m32321,r,9000l29861,11726v-2016,2429,-4525,5794,-6493,9540c23368,21266,19431,28760,16637,38792v,,2667,-1841,6699,-3683l32321,32887r,5668l31115,38030v,,-2794,,-6096,1144c25019,39174,21717,40443,15367,44126v,,-1270,10161,-1270,16384c14097,60510,14097,67622,16764,76003v,,2667,8509,7747,13209c24511,89212,25463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55" o:spid="_x0000_s1075" style="position:absolute;left:23096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56" o:spid="_x0000_s1076" style="position:absolute;left:24338;top:3556;width:167;height:166;visibility:visible;mso-wrap-style:square;v-text-anchor:top" coordsize="16764,16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" path="m8382,v,,3556,,5969,2413c14351,2413,16764,4953,16764,8382v,,,3303,-2540,5842c14224,14224,11811,16637,8382,16637v,,-3429,,-5842,-2413c2540,14224,,11685,,8382v,,,-3683,2540,-5969c2540,2413,4953,,8382,xe" fillcolor="black" stroked="f" strokeweight="0">
                  <v:stroke miterlimit="83231f" joinstyle="miter" endcap="square"/>
                  <v:path arrowok="t" textboxrect="0,0,16764,16637"/>
                </v:shape>
                <v:shape id="Shape 57" o:spid="_x0000_s1077" style="position:absolute;left:23858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58" o:spid="_x0000_s1078" style="position:absolute;left:24678;top:2748;width:323;height:970;visibility:visible;mso-wrap-style:square;v-text-anchor:top" coordsize="32321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" path="m32321,r,9000l29861,11726v-2016,2429,-4524,5794,-6493,9540c23368,21266,19431,28760,16637,38792v,,2667,-1841,6699,-3683l32321,32887r,5668l31115,38030v,,-2794,,-6096,1144c25019,39174,21717,40443,15367,44126v,,-1270,10161,-1270,16384c14097,60510,14097,67622,16764,76003v,,2667,8509,7747,13209c24511,89212,25464,90101,27114,90990r5207,1362l32321,96755r-571,204c31750,96959,21336,96959,14097,89974,14097,89974,,76765,,55429v,,,-13462,5461,-25654c5461,29775,10922,17584,20828,8186v,,2508,-2350,6175,-5112l32321,xe" fillcolor="black" stroked="f" strokeweight="0">
                  <v:stroke miterlimit="83231f" joinstyle="miter" endcap="square"/>
                  <v:path arrowok="t" textboxrect="0,0,32321,96959"/>
                </v:shape>
                <v:shape id="Shape 59" o:spid="_x0000_s1079" style="position:absolute;left:23858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" path="m25210,r4191,l29401,2794v,,-9780,1016,-16003,3809c13398,6603,7176,9525,1079,15621l,16816,,7816,7810,3302c7810,3302,17082,,25210,xe" fillcolor="black" stroked="f" strokeweight="0">
                  <v:stroke miterlimit="83231f" joinstyle="miter" endcap="square"/>
                  <v:path arrowok="t" textboxrect="0,0,29401,16816"/>
                </v:shape>
                <v:shape id="Shape 60" o:spid="_x0000_s1080" style="position:absolute;left:25001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61" o:spid="_x0000_s1081" style="position:absolute;left:25440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62" o:spid="_x0000_s1082" style="position:absolute;left:25001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63" o:spid="_x0000_s1083" style="position:absolute;left:25763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64" o:spid="_x0000_s1084" style="position:absolute;left:26202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65" o:spid="_x0000_s1085" style="position:absolute;left:25763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66" o:spid="_x0000_s1086" style="position:absolute;left:26525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67" o:spid="_x0000_s1087" style="position:absolute;left:26964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68" o:spid="_x0000_s1088" style="position:absolute;left:26525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69" o:spid="_x0000_s1089" style="position:absolute;left:27287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70" o:spid="_x0000_s1090" style="position:absolute;left:27726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71" o:spid="_x0000_s1091" style="position:absolute;left:27287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72" o:spid="_x0000_s1092" style="position:absolute;left:28049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73" o:spid="_x0000_s1093" style="position:absolute;left:28488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74" o:spid="_x0000_s1094" style="position:absolute;left:28049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75" o:spid="_x0000_s1095" style="position:absolute;left:28811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76" o:spid="_x0000_s1096" style="position:absolute;left:29250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77" o:spid="_x0000_s1097" style="position:absolute;left:28811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78" o:spid="_x0000_s1098" style="position:absolute;left:29573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79" o:spid="_x0000_s1099" style="position:absolute;left:30012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80" o:spid="_x0000_s1100" style="position:absolute;left:29573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81" o:spid="_x0000_s1101" style="position:absolute;left:30335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82" o:spid="_x0000_s1102" style="position:absolute;left:30774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83" o:spid="_x0000_s1103" style="position:absolute;left:30335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84" o:spid="_x0000_s1104" style="position:absolute;left:31097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85" o:spid="_x0000_s1105" style="position:absolute;left:31536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86" o:spid="_x0000_s1106" style="position:absolute;left:31097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87" o:spid="_x0000_s1107" style="position:absolute;left:31859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88" o:spid="_x0000_s1108" style="position:absolute;left:32298;top:2748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4,90101,27115,90990r5207,1362l32322,96755r-572,204c31750,96959,21336,96959,14097,89974,14097,89974,,76765,,55429v,,,-13462,5461,-25654c5461,29775,10922,17584,20828,8186v,,2509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89" o:spid="_x0000_s1109" style="position:absolute;left:31859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90" o:spid="_x0000_s1110" style="position:absolute;left:32621;top:3063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" path="m5905,v,,10287,,17908,8382c23813,8382,31305,16764,31305,29845v,,,12700,-7492,22987c23813,52832,21463,56007,17240,59182l,65329,,60926r1588,415c1588,61341,7938,61341,13017,55245v,,5207,-6222,5207,-17526c18224,37719,18224,25019,13145,15875v,,-1271,-2318,-3699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91" o:spid="_x0000_s1111" style="position:absolute;left:33051;top:2691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92" o:spid="_x0000_s1112" style="position:absolute;left:32621;top:2670;width:294;height:168;visibility:visible;mso-wrap-style:square;v-text-anchor:top" coordsize="29401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" path="m25209,r4192,l29401,2794v,,-9780,1016,-16003,3809c13398,6603,7176,9525,1079,15621l,16816,,7816,7810,3302c7810,3302,17082,,25209,xe" fillcolor="black" stroked="f" strokeweight="0">
                  <v:stroke miterlimit="83231f" joinstyle="miter" endcap="square"/>
                  <v:path arrowok="t" textboxrect="0,0,29401,16816"/>
                </v:shape>
                <v:shape id="Shape 94" o:spid="_x0000_s1113" style="position:absolute;left:1122;top:7501;width:320;height:662;visibility:visible;mso-wrap-style:square;v-text-anchor:top" coordsize="32004,6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" path="m32004,r,5320l26416,8831v,,-8509,8255,-12573,23876c13843,32707,25019,31564,32004,28389r,4724l30877,33437v-3985,984,-9859,2191,-17415,3080c13462,36517,12954,40073,12954,42613v,,,6604,4572,11176c17526,53789,22225,58488,28956,58488r3048,-250l32004,63949,21844,66235v,,-10668,,-16256,-6858c5588,59377,,52519,,44264v,,,-11176,6858,-22733c6858,21531,13716,9847,24003,3497v,,2572,-1587,6509,-3175l32004,xe" fillcolor="black" stroked="f" strokeweight="0">
                  <v:stroke miterlimit="83231f" joinstyle="miter" endcap="square"/>
                  <v:path arrowok="t" textboxrect="0,0,32004,66235"/>
                </v:shape>
                <v:shape id="Shape 95" o:spid="_x0000_s1114" style="position:absolute;top:7472;width:1008;height:691;visibility:visible;mso-wrap-style:square;v-text-anchor:top" coordsize="100838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" path="m30607,l20828,33528v,,6350,-11811,10922,-17780c31750,15748,38989,6603,45720,2413v,,3937,-2413,8128,-2413c53848,,57531,,60071,2413v,,2540,2413,2540,5969c62611,8382,62611,12192,60706,17907l55626,36957v,,12065,-22860,22860,-32004c78486,4953,84582,,90297,v,,3556,,5842,2286c96139,2286,98298,4572,98298,9525v,,,4445,-1397,9144l88773,47625v,,-2794,9525,-2794,10541c85979,58166,85979,59182,86741,59944v,,381,381,1270,381c88011,60325,88519,60325,90551,58928v,,4191,-3175,7874,-8509l100838,52070v,,-1778,2921,-6477,8128c94361,60198,89535,65278,86233,67183v,,-3302,1905,-6223,1905c80010,69088,77470,69088,75692,67310v,,-1651,-1778,-1651,-4318c74041,62992,74041,59309,77089,48514l83820,24638v,,2286,-8382,2286,-9144c86106,15494,86614,14097,86614,12700v,,,-1778,-1016,-2922c85598,9778,84836,8763,83566,8763v,,-2921,,-6477,3175c77089,11938,66675,21463,57785,38481v,,-5715,11176,-10922,28829l35560,67310,48260,22225v,,2159,-7366,2159,-9652c50419,12573,50419,10541,49530,9525v,,-889,-1016,-2032,-1016c47498,8509,45085,8509,42291,10414v,,-4318,2921,-11430,12446c30861,22860,23876,32385,19939,41148v,,-1778,3937,-8763,26162l,67310,13970,19050r1778,-6350c15748,12700,16129,11303,16129,10795v,,,-1651,-1524,-2921c14605,7874,13081,6603,10922,6603v,,-1016,,-5334,763l4826,4572,30607,xe" fillcolor="black" stroked="f" strokeweight="0">
                  <v:stroke miterlimit="83231f" joinstyle="miter" endcap="square"/>
                  <v:path arrowok="t" textboxrect="0,0,100838,69088"/>
                </v:shape>
                <v:shape id="Shape 96" o:spid="_x0000_s1115" style="position:absolute;left:1442;top:7966;width:236;height:174;visibility:visible;mso-wrap-style:square;v-text-anchor:top" coordsize="23622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" path="m21971,r1651,2286c23622,2286,13692,12073,1923,16966l,17399,,11688r238,-20c2191,11398,4763,10858,7239,9778v,,5080,-2158,14732,-9778xe" fillcolor="black" stroked="f" strokeweight="0">
                  <v:stroke miterlimit="83231f" joinstyle="miter" endcap="square"/>
                  <v:path arrowok="t" textboxrect="0,0,23622,17399"/>
                </v:shape>
                <v:shape id="Shape 97" o:spid="_x0000_s1116" style="position:absolute;left:1786;top:7501;width:313;height:662;visibility:visible;mso-wrap-style:square;v-text-anchor:top" coordsize="31306,6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" path="m31306,r,5578l26876,10132v-2619,3096,-5984,7763,-8969,14050c17907,24182,11938,36628,11938,46534v,,,5207,2540,8127c14478,54661,17145,57456,20320,57456v,,2032,,5255,-1477l31306,51202r,5686l24892,62662v,,-5842,3557,-11557,3557c13335,66219,8001,66219,4064,61773,4064,61773,,57329,,49328v,,,-11939,7239,-25019c7239,24309,14351,11228,25273,3354v,,2127,-1556,5191,-3112l31306,xe" fillcolor="black" stroked="f" strokeweight="0">
                  <v:stroke miterlimit="83231f" joinstyle="miter" endcap="square"/>
                  <v:path arrowok="t" textboxrect="0,0,31306,66219"/>
                </v:shape>
                <v:shape id="Shape 98" o:spid="_x0000_s1117" style="position:absolute;left:1442;top:7472;width:287;height:360;visibility:visible;mso-wrap-style:square;v-text-anchor:top" coordsize="28702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" path="m13208,v,,8001,,11811,3175c25019,3175,28702,6350,28702,10795v,,,6096,-4699,11811c24003,22606,17399,29972,4953,34544l,35966,,31242v,,9144,-4064,13589,-9779c13589,21463,18161,15748,18161,10795v,,,-3175,-1905,-5207c16256,5588,14224,3556,10668,3556v,,-1937,,-4937,1016l,8173,,2853,13208,xe" fillcolor="black" stroked="f" strokeweight="0">
                  <v:stroke miterlimit="83231f" joinstyle="miter" endcap="square"/>
                  <v:path arrowok="t" textboxrect="0,0,28702,35966"/>
                </v:shape>
                <v:shape id="Shape 99" o:spid="_x0000_s1118" style="position:absolute;left:2543;top:7472;width:671;height:691;visibility:visible;mso-wrap-style:square;v-text-anchor:top" coordsize="67056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" path="m30734,l20828,33782v,,13843,-20701,21209,-27179c42037,6603,49403,,56261,v,,3810,,6223,2413c62484,2413,64897,4826,64897,8763v,,,4572,-2286,11938l53594,52070v,,-1397,5333,-1397,6477c52197,58547,52197,59817,52705,60452v,,635,762,1270,762c53975,61214,54737,61214,56134,60198v,,3937,-3175,8509,-9525l67056,52070v,,-6985,9906,-13081,14097c53975,66167,49530,69088,46228,69088v,,-2794,,-4445,-1651c41783,67437,40259,65659,40259,62992v,,,-3683,2413,-12319l51308,20701v,,1651,-5588,1651,-8763c52959,11938,52959,10541,51943,9525v,,-1016,-1016,-2413,-1016c49530,8509,47625,8509,44577,10414v,,-5588,3302,-11430,11049c33147,21463,27178,29210,20574,41148v,,-3556,6350,-5715,13843l11049,67310,,67310,13462,20701v,,2413,-8382,2413,-10160c15875,10541,15875,9017,14605,7747v,,-1397,-1144,-3302,-1144c11303,6603,10414,6603,8128,6731l5334,7239,4953,4572,30734,xe" fillcolor="black" stroked="f" strokeweight="0">
                  <v:stroke miterlimit="83231f" joinstyle="miter" endcap="square"/>
                  <v:path arrowok="t" textboxrect="0,0,67056,69088"/>
                </v:shape>
                <v:shape id="Shape 100" o:spid="_x0000_s1119" style="position:absolute;left:2099;top:7472;width:367;height:691;visibility:visible;mso-wrap-style:square;v-text-anchor:top" coordsize="36640,6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" path="m9969,v,,4572,,7621,2413c17590,2413,20510,4826,22162,10160l24955,1778,36640,,22162,50419r-1652,6731c20510,57150,20383,58166,20383,58801v,,,1143,763,2159c21146,60960,21780,61595,22543,61595v,,1015,,2539,-1270c25082,60325,28130,58166,32829,51435r2540,1778c35369,53213,30290,60960,24829,65024v,,-5461,4064,-10033,4064c14796,69088,11621,69088,9969,67564v,,-1523,-1651,-1523,-4826c8446,62738,8446,59182,9969,53213r1652,-5588c11621,47625,9176,50800,5699,54626l,59757,,54072,6668,48514v,,12700,-15875,12700,-32766c19368,15748,19368,9525,16827,6731v,,-2412,-2921,-6603,-2921c10224,3810,5398,3810,63,8382l,8447,,2869,9969,xe" fillcolor="black" stroked="f" strokeweight="0">
                  <v:stroke miterlimit="83231f" joinstyle="miter" endcap="square"/>
                  <v:path arrowok="t" textboxrect="0,0,36640,69088"/>
                </v:shape>
                <v:shape id="Shape 101" o:spid="_x0000_s1120" style="position:absolute;left:3790;top:7735;width:1004;height:210;visibility:visible;mso-wrap-style:square;v-text-anchor:top" coordsize="10033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" path="m29591,v,,6350,,17399,3556c46990,3556,66802,9906,80772,9906v,,4318,,8636,-2794c89408,7112,93853,4318,96012,127r4318,1650c100330,1777,94869,13081,89281,17018v,,-6223,3937,-18669,3937c70612,20955,62230,20955,46609,16002v,,-15748,-4953,-24003,-4953c22606,11049,9271,11049,4318,20827l,19177v,,5461,-11303,11303,-15240c11303,3937,17018,,29591,xe" fillcolor="black" stroked="f" strokeweight="0">
                  <v:stroke miterlimit="83231f" joinstyle="miter" endcap="square"/>
                  <v:path arrowok="t" textboxrect="0,0,100330,20955"/>
                </v:shape>
                <v:shape id="Shape 102" o:spid="_x0000_s1121" style="position:absolute;left:3790;top:7433;width:1004;height:211;visibility:visible;mso-wrap-style:square;v-text-anchor:top" coordsize="100330,2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" path="m29591,v,,6350,,17399,3556c46990,3556,66802,9778,80772,9778v,,4318,,8636,-2666c89408,7112,93853,4318,96012,253r4318,1525c100330,1778,94869,13081,89281,17018v,,-6223,4064,-18669,4064c70612,21082,62230,21082,46609,16128v,,-15748,-4952,-24003,-4952c22606,11176,9271,11176,4318,20828l,19303v,,5461,-11302,11303,-15366c11303,3937,17018,,29591,xe" fillcolor="black" stroked="f" strokeweight="0">
                  <v:stroke miterlimit="83231f" joinstyle="miter" endcap="square"/>
                  <v:path arrowok="t" textboxrect="0,0,100330,21082"/>
                </v:shape>
                <v:shape id="Shape 103" o:spid="_x0000_s1122" style="position:absolute;left:5008;top:7898;width:189;height:261;visibility:visible;mso-wrap-style:square;v-text-anchor:top" coordsize="18860,2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" path="m,l3175,v,,762,10033,6350,15494c9525,15494,10922,16860,13700,18352r5160,1498l18860,26113r-5652,-840c13208,25273,7112,24003,,20955l,xe" fillcolor="black" stroked="f" strokeweight="0">
                  <v:stroke miterlimit="83231f" joinstyle="miter" endcap="square"/>
                  <v:path arrowok="t" textboxrect="0,0,18860,26113"/>
                </v:shape>
                <v:shape id="Shape 104" o:spid="_x0000_s1123" style="position:absolute;left:5008;top:7143;width:189;height:491;visibility:visible;mso-wrap-style:square;v-text-anchor:top" coordsize="18860,49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" path="m18860,r,5510l15240,7534v,,-3683,3810,-3683,9525c11557,17059,11557,22393,14732,27219v,,826,1175,2667,3032l18860,31439r,17628l17145,47872c12287,44300,6731,39728,3937,35728,3937,35728,,30013,,21885v,,,-9144,6858,-16002c6858,5883,8573,4169,11843,2280l18860,xe" fillcolor="black" stroked="f" strokeweight="0">
                  <v:stroke miterlimit="83231f" joinstyle="miter" endcap="square"/>
                  <v:path arrowok="t" textboxrect="0,0,18860,49067"/>
                </v:shape>
                <v:shape id="Shape 105" o:spid="_x0000_s1124" style="position:absolute;left:5197;top:7052;width:210;height:1210;visibility:visible;mso-wrap-style:square;v-text-anchor:top" coordsize="20955,12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" path="m7302,r4827,l12129,6731v,,1523,95,3571,317l20955,7893r,6713l12129,11684r,37973c12129,49657,13303,50474,15149,51796r5806,4256l20955,73297,12129,66294r,40259c12129,106553,17716,105537,20638,103759r317,-238l20955,108780r-8826,2726l12129,121031r-4827,l7302,111506v,,-1714,-96,-4190,-350l,110694r,-6262l7302,106553r,-43434c7302,63119,6263,62476,4616,61386l,58170,,40542r7302,5940l7302,11938v,,-1809,191,-4079,873l,14613,,9103,7302,6731,7302,xe" fillcolor="black" stroked="f" strokeweight="0">
                  <v:stroke miterlimit="83231f" joinstyle="miter" endcap="square"/>
                  <v:path arrowok="t" textboxrect="0,0,20955,121031"/>
                </v:shape>
                <v:shape id="Shape 106" o:spid="_x0000_s1125" style="position:absolute;left:5407;top:7612;width:205;height:528;visibility:visible;mso-wrap-style:square;v-text-anchor:top" coordsize="20510,52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" path="m,l1238,908c6604,4940,12637,9734,15304,12782v,,5206,6223,5206,15494c20510,28276,20510,38563,12763,46437v,,-1936,1969,-5603,4080l,52728,,47469,2080,45913c3429,44754,5080,43072,6286,40976v,,2540,-4191,2540,-8890c8826,32086,8826,27133,5779,22688v,,-731,-1079,-2922,-3175l,17246,,xe" fillcolor="black" stroked="f" strokeweight="0">
                  <v:stroke miterlimit="83231f" joinstyle="miter" endcap="square"/>
                  <v:path arrowok="t" textboxrect="0,0,20510,52728"/>
                </v:shape>
                <v:shape id="Shape 107" o:spid="_x0000_s1126" style="position:absolute;left:5407;top:7131;width:158;height:276;visibility:visible;mso-wrap-style:square;v-text-anchor:top" coordsize="15811,27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" path="m,l1460,235v,,2159,635,14351,5207l15811,27667r-3048,c12763,27667,12001,15983,6668,10522v,,-1302,-1366,-3890,-2890l,6713,,xe" fillcolor="black" stroked="f" strokeweight="0">
                  <v:stroke miterlimit="83231f" joinstyle="miter" endcap="square"/>
                  <v:path arrowok="t" textboxrect="0,0,15811,27667"/>
                </v:shape>
                <v:shape id="Shape 108" o:spid="_x0000_s1127" style="position:absolute;left:5770;top:7991;width:294;height:176;visibility:visible;mso-wrap-style:square;v-text-anchor:top" coordsize="29337,1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" path="m29337,r,10248l22558,13672c17780,15640,11240,17609,4191,17609l,17609,,14815v,,9525,-127,17907,-4572c17907,10243,19971,9164,23019,6719l29337,xe" fillcolor="black" stroked="f" strokeweight="0">
                  <v:stroke miterlimit="83231f" joinstyle="miter" endcap="square"/>
                  <v:path arrowok="t" textboxrect="0,0,29337,17609"/>
                </v:shape>
                <v:shape id="Shape 109" o:spid="_x0000_s1128" style="position:absolute;left:5749;top:7115;width:315;height:663;visibility:visible;mso-wrap-style:square;v-text-anchor:top" coordsize="31496,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" path="m31496,r,5295l29972,4826v,,-6731,,-11684,5842c18288,10668,13335,16637,13335,28575v,,,15621,6731,24384c20066,52959,21241,54610,23304,56261r8192,3155l31496,64828r-5461,1466c26035,66294,15240,66294,7620,58039,7620,58039,,49784,,36068v,,,-13208,7747,-23622c7747,12446,16891,,31496,xe" fillcolor="black" stroked="f" strokeweight="0">
                  <v:stroke miterlimit="83231f" joinstyle="miter" endcap="square"/>
                  <v:path arrowok="t" textboxrect="0,0,31496,66294"/>
                </v:shape>
                <v:shape id="Shape 110" o:spid="_x0000_s1129" style="position:absolute;left:6544;top:7115;width:295;height:1048;visibility:visible;mso-wrap-style:square;v-text-anchor:top" coordsize="29527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" path="m28829,r698,81l29527,4431r-444,-113c29083,4318,21463,4318,16764,8763v,,-4826,4318,-4826,10287c11938,19050,11938,22860,13843,26670v,,1905,3937,5715,7493l29527,42453r,17963l23495,54990v,,-6223,5081,-9144,11304c14351,66294,11430,72390,11430,79628v,,,9653,5207,15368c16637,94996,17939,96456,20256,97917r9271,2787l29527,104606r-698,169c28829,104775,14351,104775,6350,95885,6350,95885,,88519,,80010v,,,-6732,4572,-13335c4572,66675,9017,60071,19939,52197v,,-11938,-9907,-15367,-15875c4572,36322,1016,30353,1016,24003v,,,-9652,7620,-16891c8636,7112,16383,,28829,xe" fillcolor="black" stroked="f" strokeweight="0">
                  <v:stroke miterlimit="83231f" joinstyle="miter" endcap="square"/>
                  <v:path arrowok="t" textboxrect="0,0,29527,104775"/>
                </v:shape>
                <v:shape id="Shape 111" o:spid="_x0000_s1130" style="position:absolute;left:6064;top:7115;width:321;height:978;visibility:visible;mso-wrap-style:square;v-text-anchor:top" coordsize="32131,9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" path="m,c,,12573,,21336,10287v,,10795,12700,10795,31369c32131,41656,32131,58547,24003,73025v,,-8255,14478,-22987,24257l,97795,,87547,4699,82550v,,7874,-10922,10795,-23749c15494,58801,12573,60674,8493,62547l,64828,,59416r381,147c381,59563,3810,59563,8509,57912v,,4572,-1778,8255,-4699c16764,53213,18161,43434,18161,37719v,,,-7112,-2540,-15621c15621,22098,13081,13715,8636,9271v,,-1111,-1111,-2937,-2223l,5295,,xe" fillcolor="black" stroked="f" strokeweight="0">
                  <v:stroke miterlimit="83231f" joinstyle="miter" endcap="square"/>
                  <v:path arrowok="t" textboxrect="0,0,32131,97795"/>
                </v:shape>
                <v:shape id="Shape 112" o:spid="_x0000_s1131" style="position:absolute;left:7279;top:7193;width:323;height:970;visibility:visible;mso-wrap-style:square;v-text-anchor:top" coordsize="32322,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" path="m32322,r,9000l29861,11726v-2016,2429,-4524,5794,-6493,9540c23368,21266,19431,28760,16637,38792v,,2667,-1841,6699,-3683l32322,32887r,5668l31115,38030v,,-2794,,-6096,1144c25019,39174,21717,40443,15367,44126v,,-1270,10161,-1270,16384c14097,60510,14097,67622,16764,76003v,,2667,8509,7747,13209c24511,89212,25463,90101,27115,90990r5207,1362l32322,96755r-572,204c31750,96959,21336,96959,14097,89974,14097,89974,,76765,,55429v,,,-13462,5461,-25654c5461,29775,10922,17584,20828,8186v,,2508,-2350,6175,-5112l32322,xe" fillcolor="black" stroked="f" strokeweight="0">
                  <v:stroke miterlimit="83231f" joinstyle="miter" endcap="square"/>
                  <v:path arrowok="t" textboxrect="0,0,32322,96959"/>
                </v:shape>
                <v:shape id="Shape 113" o:spid="_x0000_s1132" style="position:absolute;left:6839;top:7116;width:286;height:1045;visibility:visible;mso-wrap-style:square;v-text-anchor:top" coordsize="28638,10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" path="m,l6382,744v4000,825,8922,2476,12605,5778c18987,6522,26479,13253,26479,21509v,,,5841,-4064,11684c22415,33193,18351,39034,5651,46909v,,13081,10160,17273,16128c22924,63037,28638,70531,28638,78912v,,,10669,-8128,18288c20510,97200,18478,99074,14811,100947l,104525r,-3902l444,100757v,,8002,,12827,-4573c13271,96184,18098,91612,18098,85009v,,,-5335,-2668,-9525c15430,75484,14065,73515,10700,69959l,60335,,42372r2096,1742c2096,44114,10985,35986,13399,31414v,,2413,-4699,2413,-10414c15812,21000,15812,12999,11366,8682v,,-1079,-1112,-3095,-2223l,4350,,xe" fillcolor="black" stroked="f" strokeweight="0">
                  <v:stroke miterlimit="83231f" joinstyle="miter" endcap="square"/>
                  <v:path arrowok="t" textboxrect="0,0,28638,104525"/>
                </v:shape>
                <v:shape id="Shape 114" o:spid="_x0000_s1133" style="position:absolute;left:7602;top:7508;width:313;height:653;visibility:visible;mso-wrap-style:square;v-text-anchor:top" coordsize="31305,65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" path="m5905,v,,10287,,17908,8382c23813,8382,31305,16764,31305,29845v,,,12700,-7492,22987c23813,52832,21463,56007,17240,59182l,65329,,60926r1588,415c1588,61341,7938,61341,13017,55245v,,5207,-6222,5207,-17526c18224,37719,18224,25019,13144,15875v,,-1270,-2318,-3698,-4635l,7129,,1461,5905,xe" fillcolor="black" stroked="f" strokeweight="0">
                  <v:stroke miterlimit="83231f" joinstyle="miter" endcap="square"/>
                  <v:path arrowok="t" textboxrect="0,0,31305,65329"/>
                </v:shape>
                <v:shape id="Shape 115" o:spid="_x0000_s1134" style="position:absolute;left:8032;top:7136;width:638;height:1031;visibility:visible;mso-wrap-style:square;v-text-anchor:top" coordsize="63754,10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" path="m9525,l63754,r,2922l29972,103124r-8255,l51816,12319r-27813,c24003,12319,15748,12319,12192,14224v,,-6223,3429,-10160,10541l,24003,9525,xe" fillcolor="black" stroked="f" strokeweight="0">
                  <v:stroke miterlimit="83231f" joinstyle="miter" endcap="square"/>
                  <v:path arrowok="t" textboxrect="0,0,63754,103124"/>
                </v:shape>
                <v:shape id="Shape 116" o:spid="_x0000_s1135" style="position:absolute;left:7602;top:7115;width:294;height:168;visibility:visible;mso-wrap-style:square;v-text-anchor:top" coordsize="29400,1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" path="m25210,r4190,l29400,2794v,,-9779,1016,-16001,3809c13399,6603,7175,9525,1079,15621l,16816,,7816,7810,3302c7810,3302,17082,,25210,xe" fillcolor="black" stroked="f" strokeweight="0">
                  <v:stroke miterlimit="83231f" joinstyle="miter" endcap="square"/>
                  <v:path arrowok="t" textboxrect="0,0,29400,16816"/>
                </v:shape>
                <w10:anchorlock/>
              </v:group>
            </w:pict>
          </mc:Fallback>
        </mc:AlternateContent>
      </w:r>
    </w:p>
    <w:p w:rsidR="00E94641" w:rsidRDefault="00E94641"/>
    <w:sectPr w:rsidR="00E9464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22C" w:rsidRDefault="00B1222C" w:rsidP="00B02633">
      <w:pPr>
        <w:spacing w:line="240" w:lineRule="auto"/>
      </w:pPr>
      <w:r>
        <w:separator/>
      </w:r>
    </w:p>
  </w:endnote>
  <w:endnote w:type="continuationSeparator" w:id="0">
    <w:p w:rsidR="00B1222C" w:rsidRDefault="00B1222C" w:rsidP="00B02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22C" w:rsidRDefault="00B1222C" w:rsidP="00B02633">
      <w:pPr>
        <w:spacing w:line="240" w:lineRule="auto"/>
      </w:pPr>
      <w:r>
        <w:separator/>
      </w:r>
    </w:p>
  </w:footnote>
  <w:footnote w:type="continuationSeparator" w:id="0">
    <w:p w:rsidR="00B1222C" w:rsidRDefault="00B1222C" w:rsidP="00B026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79269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2633" w:rsidRDefault="00B026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3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02633" w:rsidRDefault="00B026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14"/>
    <w:rsid w:val="000005E5"/>
    <w:rsid w:val="000A5213"/>
    <w:rsid w:val="000D6414"/>
    <w:rsid w:val="001830E5"/>
    <w:rsid w:val="002070BF"/>
    <w:rsid w:val="003D140D"/>
    <w:rsid w:val="00442B3C"/>
    <w:rsid w:val="00477327"/>
    <w:rsid w:val="00535160"/>
    <w:rsid w:val="008654F3"/>
    <w:rsid w:val="00996D2C"/>
    <w:rsid w:val="00B02633"/>
    <w:rsid w:val="00B1222C"/>
    <w:rsid w:val="00B31E65"/>
    <w:rsid w:val="00C52C5C"/>
    <w:rsid w:val="00D87780"/>
    <w:rsid w:val="00DB0F98"/>
    <w:rsid w:val="00DB1C00"/>
    <w:rsid w:val="00E85D08"/>
    <w:rsid w:val="00E94641"/>
    <w:rsid w:val="00F45ADC"/>
    <w:rsid w:val="00FD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BFEAD-2B0E-44F9-A5A8-538ACD2D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D6414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Header">
    <w:name w:val="header"/>
    <w:basedOn w:val="Normal"/>
    <w:link w:val="HeaderChar"/>
    <w:uiPriority w:val="99"/>
    <w:unhideWhenUsed/>
    <w:rsid w:val="00B026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633"/>
    <w:rPr>
      <w:rFonts w:ascii="Arial" w:eastAsia="Arial" w:hAnsi="Arial" w:cs="Arial"/>
      <w:sz w:val="22"/>
      <w:szCs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B026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633"/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'ANG'A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</Template>
  <TotalTime>117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WANG'ANG'A</dc:creator>
  <cp:lastModifiedBy>WANG'ANG'A</cp:lastModifiedBy>
  <cp:revision>9</cp:revision>
  <dcterms:created xsi:type="dcterms:W3CDTF">2020-06-24T14:36:00Z</dcterms:created>
  <dcterms:modified xsi:type="dcterms:W3CDTF">2020-06-24T17:40:00Z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